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204CF5" w14:textId="77777777" w:rsidR="00BB6BD8" w:rsidRPr="00661F53" w:rsidRDefault="00BB6BD8" w:rsidP="00661F53">
      <w:pPr>
        <w:spacing w:before="0" w:after="0" w:line="240" w:lineRule="auto"/>
        <w:rPr>
          <w:rFonts w:eastAsia="Times New Roman"/>
          <w:color w:val="000000"/>
          <w:szCs w:val="22"/>
        </w:rPr>
      </w:pPr>
    </w:p>
    <w:p w14:paraId="66350714" w14:textId="77777777" w:rsidR="008F0DCC" w:rsidRPr="00661F53" w:rsidRDefault="008F0DCC" w:rsidP="00661F53">
      <w:pPr>
        <w:spacing w:before="0" w:after="0" w:line="240" w:lineRule="auto"/>
        <w:rPr>
          <w:rFonts w:eastAsia="Times New Roman" w:cstheme="minorBidi"/>
          <w:color w:val="000000"/>
          <w:szCs w:val="22"/>
          <w:lang w:eastAsia="en-US"/>
        </w:rPr>
      </w:pPr>
    </w:p>
    <w:p w14:paraId="1B5D6D53" w14:textId="77777777" w:rsidR="00410B15" w:rsidRPr="00661F53" w:rsidRDefault="00410B15" w:rsidP="00661F53">
      <w:pPr>
        <w:spacing w:before="0" w:after="0" w:line="240" w:lineRule="auto"/>
        <w:rPr>
          <w:rFonts w:eastAsia="Times New Roman" w:cstheme="minorBidi"/>
          <w:color w:val="000000"/>
          <w:szCs w:val="22"/>
          <w:lang w:eastAsia="en-US"/>
        </w:rPr>
      </w:pPr>
    </w:p>
    <w:p w14:paraId="6A37C192" w14:textId="77777777" w:rsidR="00410B15" w:rsidRPr="00661F53" w:rsidRDefault="00410B15" w:rsidP="00661F53">
      <w:pPr>
        <w:spacing w:before="0" w:after="0" w:line="240" w:lineRule="auto"/>
        <w:rPr>
          <w:rFonts w:eastAsia="Times New Roman" w:cstheme="minorBidi"/>
          <w:color w:val="000000"/>
          <w:szCs w:val="22"/>
          <w:lang w:eastAsia="en-US"/>
        </w:rPr>
      </w:pPr>
    </w:p>
    <w:p w14:paraId="7809F59F" w14:textId="77777777" w:rsidR="00667ACF" w:rsidRPr="00661F53" w:rsidRDefault="00667ACF" w:rsidP="00661F53">
      <w:pPr>
        <w:spacing w:before="0" w:after="0" w:line="240" w:lineRule="auto"/>
        <w:rPr>
          <w:rFonts w:eastAsia="Times New Roman" w:cstheme="minorBidi"/>
          <w:color w:val="000000"/>
          <w:szCs w:val="22"/>
          <w:lang w:eastAsia="en-US"/>
        </w:rPr>
      </w:pPr>
    </w:p>
    <w:p w14:paraId="3120D112" w14:textId="77777777" w:rsidR="00667ACF" w:rsidRPr="00661F53" w:rsidRDefault="003B4D88" w:rsidP="00661F53">
      <w:pPr>
        <w:spacing w:before="0" w:after="0" w:line="240" w:lineRule="auto"/>
        <w:jc w:val="center"/>
        <w:rPr>
          <w:rFonts w:eastAsia="Times New Roman" w:cstheme="minorBidi"/>
          <w:color w:val="000000"/>
          <w:szCs w:val="22"/>
          <w:lang w:eastAsia="en-US"/>
        </w:rPr>
      </w:pPr>
      <w:r w:rsidRPr="00661F53">
        <w:rPr>
          <w:noProof/>
          <w:szCs w:val="22"/>
        </w:rPr>
        <w:drawing>
          <wp:inline distT="0" distB="0" distL="0" distR="0" wp14:anchorId="117AE023" wp14:editId="31F5563D">
            <wp:extent cx="1943494" cy="812896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T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702" cy="81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16034" w14:textId="77777777" w:rsidR="007315C2" w:rsidRPr="00661F53" w:rsidRDefault="007315C2" w:rsidP="00661F53">
      <w:pPr>
        <w:spacing w:before="0" w:after="0" w:line="240" w:lineRule="auto"/>
        <w:rPr>
          <w:rFonts w:eastAsia="Times New Roman" w:cstheme="minorBidi"/>
          <w:color w:val="000000"/>
          <w:szCs w:val="22"/>
          <w:lang w:eastAsia="en-US"/>
        </w:rPr>
      </w:pPr>
    </w:p>
    <w:p w14:paraId="6D3D7FB0" w14:textId="77777777" w:rsidR="00661F53" w:rsidRDefault="00661F53" w:rsidP="00661F53">
      <w:pPr>
        <w:spacing w:before="0" w:after="0" w:line="240" w:lineRule="auto"/>
        <w:jc w:val="center"/>
        <w:rPr>
          <w:rStyle w:val="Strong"/>
          <w:szCs w:val="22"/>
          <w:lang w:eastAsia="en-US"/>
        </w:rPr>
      </w:pPr>
    </w:p>
    <w:p w14:paraId="3C641C92" w14:textId="77777777" w:rsidR="00661F53" w:rsidRDefault="00661F53" w:rsidP="00661F53">
      <w:pPr>
        <w:spacing w:before="0" w:after="0" w:line="240" w:lineRule="auto"/>
        <w:jc w:val="center"/>
        <w:rPr>
          <w:rStyle w:val="Strong"/>
          <w:szCs w:val="22"/>
          <w:lang w:eastAsia="en-US"/>
        </w:rPr>
      </w:pPr>
    </w:p>
    <w:p w14:paraId="7A13B7CC" w14:textId="0DFEDBEE" w:rsidR="00625DA5" w:rsidRDefault="000A7D8F" w:rsidP="00661F53">
      <w:pPr>
        <w:spacing w:before="0" w:after="0" w:line="240" w:lineRule="auto"/>
        <w:jc w:val="center"/>
        <w:rPr>
          <w:rStyle w:val="Strong"/>
          <w:sz w:val="28"/>
          <w:szCs w:val="28"/>
          <w:lang w:eastAsia="en-US"/>
        </w:rPr>
      </w:pPr>
      <w:r w:rsidRPr="00661F53">
        <w:rPr>
          <w:rStyle w:val="Strong"/>
          <w:sz w:val="28"/>
          <w:szCs w:val="28"/>
          <w:lang w:eastAsia="en-US"/>
        </w:rPr>
        <w:t xml:space="preserve">ÇOKLU PAYLAŞIMLI ÜRETİM </w:t>
      </w:r>
      <w:r w:rsidR="00672E07">
        <w:rPr>
          <w:rStyle w:val="Strong"/>
          <w:sz w:val="28"/>
          <w:szCs w:val="28"/>
          <w:lang w:eastAsia="en-US"/>
        </w:rPr>
        <w:t xml:space="preserve">PROGRAMI’NA KATILIM </w:t>
      </w:r>
      <w:r w:rsidR="00FF7829" w:rsidRPr="00661F53">
        <w:rPr>
          <w:rStyle w:val="Strong"/>
          <w:sz w:val="28"/>
          <w:szCs w:val="28"/>
          <w:lang w:eastAsia="en-US"/>
        </w:rPr>
        <w:t>ŞARTLARI</w:t>
      </w:r>
      <w:r w:rsidR="00625DA5" w:rsidRPr="00661F53">
        <w:rPr>
          <w:rStyle w:val="Strong"/>
          <w:sz w:val="28"/>
          <w:szCs w:val="28"/>
          <w:lang w:eastAsia="en-US"/>
        </w:rPr>
        <w:t xml:space="preserve"> </w:t>
      </w:r>
    </w:p>
    <w:p w14:paraId="17E959BC" w14:textId="7C3ED281" w:rsidR="00672E07" w:rsidRPr="00661F53" w:rsidRDefault="00672E07" w:rsidP="00661F53">
      <w:pPr>
        <w:spacing w:before="0" w:after="0" w:line="240" w:lineRule="auto"/>
        <w:jc w:val="center"/>
        <w:rPr>
          <w:rStyle w:val="Strong"/>
          <w:sz w:val="28"/>
          <w:szCs w:val="28"/>
          <w:lang w:eastAsia="en-US"/>
        </w:rPr>
      </w:pPr>
      <w:r>
        <w:rPr>
          <w:rStyle w:val="Strong"/>
          <w:sz w:val="28"/>
          <w:szCs w:val="28"/>
          <w:lang w:eastAsia="en-US"/>
        </w:rPr>
        <w:t>ve</w:t>
      </w:r>
    </w:p>
    <w:p w14:paraId="583E68EC" w14:textId="589F18B8" w:rsidR="00E52344" w:rsidRPr="00661F53" w:rsidRDefault="00661F53" w:rsidP="00661F53">
      <w:pPr>
        <w:spacing w:before="0" w:after="0" w:line="240" w:lineRule="auto"/>
        <w:jc w:val="center"/>
        <w:rPr>
          <w:rStyle w:val="Strong"/>
          <w:sz w:val="28"/>
          <w:szCs w:val="28"/>
          <w:lang w:eastAsia="en-US"/>
        </w:rPr>
      </w:pPr>
      <w:r w:rsidRPr="00661F53">
        <w:rPr>
          <w:rStyle w:val="Strong"/>
          <w:sz w:val="28"/>
          <w:szCs w:val="28"/>
          <w:lang w:eastAsia="en-US"/>
        </w:rPr>
        <w:t>BAŞVURU</w:t>
      </w:r>
      <w:r w:rsidR="00B503B2" w:rsidRPr="00661F53">
        <w:rPr>
          <w:rStyle w:val="Strong"/>
          <w:sz w:val="28"/>
          <w:szCs w:val="28"/>
          <w:lang w:eastAsia="en-US"/>
        </w:rPr>
        <w:t xml:space="preserve"> FORMU</w:t>
      </w:r>
    </w:p>
    <w:p w14:paraId="1BF3C9E6" w14:textId="77777777" w:rsidR="00E52344" w:rsidRPr="00661F53" w:rsidRDefault="00E52344" w:rsidP="00661F53">
      <w:pPr>
        <w:spacing w:before="0" w:after="0" w:line="240" w:lineRule="auto"/>
        <w:jc w:val="center"/>
        <w:rPr>
          <w:rStyle w:val="Strong"/>
          <w:sz w:val="28"/>
          <w:szCs w:val="28"/>
          <w:lang w:eastAsia="en-US"/>
        </w:rPr>
      </w:pPr>
    </w:p>
    <w:p w14:paraId="53D92922" w14:textId="77777777" w:rsidR="00C8175F" w:rsidRPr="00661F53" w:rsidRDefault="00C8175F" w:rsidP="00661F53">
      <w:pPr>
        <w:spacing w:before="0" w:after="0" w:line="240" w:lineRule="auto"/>
        <w:jc w:val="center"/>
        <w:rPr>
          <w:rStyle w:val="Strong"/>
          <w:sz w:val="28"/>
          <w:szCs w:val="28"/>
        </w:rPr>
      </w:pPr>
    </w:p>
    <w:p w14:paraId="4D0BCF06" w14:textId="77777777" w:rsidR="00C8175F" w:rsidRPr="00661F53" w:rsidRDefault="00C8175F" w:rsidP="00661F53">
      <w:pPr>
        <w:spacing w:before="0" w:after="0" w:line="240" w:lineRule="auto"/>
        <w:jc w:val="center"/>
        <w:rPr>
          <w:rStyle w:val="Strong"/>
          <w:sz w:val="28"/>
          <w:szCs w:val="28"/>
        </w:rPr>
      </w:pPr>
    </w:p>
    <w:p w14:paraId="5911F291" w14:textId="3918B8CA" w:rsidR="00C8175F" w:rsidRPr="00661F53" w:rsidRDefault="00C077D0" w:rsidP="00661F53">
      <w:pPr>
        <w:spacing w:before="0" w:after="0" w:line="240" w:lineRule="auto"/>
        <w:jc w:val="center"/>
        <w:rPr>
          <w:rFonts w:eastAsia="Times New Roman"/>
          <w:color w:val="auto"/>
          <w:sz w:val="28"/>
          <w:szCs w:val="28"/>
          <w:lang w:eastAsia="tr-TR"/>
        </w:rPr>
      </w:pPr>
      <w:r w:rsidRPr="00661F53">
        <w:rPr>
          <w:rFonts w:eastAsia="Times New Roman"/>
          <w:b/>
          <w:color w:val="auto"/>
          <w:sz w:val="28"/>
          <w:szCs w:val="28"/>
          <w:lang w:eastAsia="tr-TR"/>
        </w:rPr>
        <w:t>DOKÜMAN</w:t>
      </w:r>
      <w:r w:rsidR="00C8175F" w:rsidRPr="00661F53">
        <w:rPr>
          <w:rFonts w:eastAsia="Times New Roman"/>
          <w:b/>
          <w:color w:val="auto"/>
          <w:sz w:val="28"/>
          <w:szCs w:val="28"/>
          <w:lang w:eastAsia="tr-TR"/>
        </w:rPr>
        <w:t xml:space="preserve"> KODU:</w:t>
      </w:r>
      <w:r w:rsidR="00C8175F" w:rsidRPr="00661F53">
        <w:rPr>
          <w:rFonts w:eastAsia="Times New Roman"/>
          <w:color w:val="auto"/>
          <w:sz w:val="28"/>
          <w:szCs w:val="28"/>
          <w:lang w:eastAsia="tr-TR"/>
        </w:rPr>
        <w:t xml:space="preserve"> OMM-ŞR-</w:t>
      </w:r>
      <w:r w:rsidR="000A7D8F" w:rsidRPr="00661F53">
        <w:rPr>
          <w:rFonts w:eastAsia="Times New Roman"/>
          <w:color w:val="auto"/>
          <w:sz w:val="28"/>
          <w:szCs w:val="28"/>
          <w:lang w:eastAsia="tr-TR"/>
        </w:rPr>
        <w:t>ÇPÜ</w:t>
      </w:r>
    </w:p>
    <w:p w14:paraId="20939944" w14:textId="77777777" w:rsidR="00C8175F" w:rsidRPr="00661F53" w:rsidRDefault="00C8175F" w:rsidP="00661F53">
      <w:pPr>
        <w:spacing w:before="0" w:after="0" w:line="240" w:lineRule="auto"/>
        <w:rPr>
          <w:rFonts w:eastAsia="Times New Roman"/>
          <w:color w:val="auto"/>
          <w:sz w:val="28"/>
          <w:szCs w:val="28"/>
          <w:lang w:eastAsia="tr-TR"/>
        </w:rPr>
      </w:pPr>
    </w:p>
    <w:p w14:paraId="596B9174" w14:textId="7417C843" w:rsidR="00C8175F" w:rsidRPr="00661F53" w:rsidRDefault="00C8175F" w:rsidP="00661F53">
      <w:pPr>
        <w:spacing w:before="0" w:after="0" w:line="240" w:lineRule="auto"/>
        <w:jc w:val="center"/>
        <w:rPr>
          <w:rFonts w:eastAsia="Times New Roman"/>
          <w:color w:val="auto"/>
          <w:sz w:val="28"/>
          <w:szCs w:val="28"/>
          <w:lang w:eastAsia="tr-TR"/>
        </w:rPr>
      </w:pPr>
      <w:r w:rsidRPr="00661F53">
        <w:rPr>
          <w:rFonts w:eastAsia="Times New Roman"/>
          <w:b/>
          <w:color w:val="auto"/>
          <w:sz w:val="28"/>
          <w:szCs w:val="28"/>
          <w:lang w:eastAsia="tr-TR"/>
        </w:rPr>
        <w:t>YÜRÜRLÜK TARİHİ:</w:t>
      </w:r>
      <w:r w:rsidR="001A67F9">
        <w:rPr>
          <w:rFonts w:eastAsia="Times New Roman"/>
          <w:color w:val="auto"/>
          <w:sz w:val="28"/>
          <w:szCs w:val="28"/>
          <w:lang w:eastAsia="tr-TR"/>
        </w:rPr>
        <w:t xml:space="preserve"> 24/01/2024</w:t>
      </w:r>
    </w:p>
    <w:p w14:paraId="0EB8017C" w14:textId="77777777" w:rsidR="00C8175F" w:rsidRPr="00661F53" w:rsidRDefault="00C8175F" w:rsidP="00661F53">
      <w:pPr>
        <w:spacing w:before="0" w:after="0" w:line="240" w:lineRule="auto"/>
        <w:jc w:val="center"/>
        <w:rPr>
          <w:rFonts w:eastAsia="Times New Roman"/>
          <w:color w:val="auto"/>
          <w:sz w:val="28"/>
          <w:szCs w:val="28"/>
          <w:lang w:eastAsia="tr-TR"/>
        </w:rPr>
      </w:pPr>
      <w:r w:rsidRPr="00661F53">
        <w:rPr>
          <w:rFonts w:eastAsia="Times New Roman"/>
          <w:color w:val="auto"/>
          <w:sz w:val="28"/>
          <w:szCs w:val="28"/>
          <w:lang w:eastAsia="tr-TR"/>
        </w:rPr>
        <w:tab/>
      </w:r>
      <w:r w:rsidRPr="00661F53">
        <w:rPr>
          <w:rFonts w:eastAsia="Times New Roman"/>
          <w:color w:val="auto"/>
          <w:sz w:val="28"/>
          <w:szCs w:val="28"/>
          <w:lang w:eastAsia="tr-TR"/>
        </w:rPr>
        <w:tab/>
      </w:r>
      <w:r w:rsidRPr="00661F53">
        <w:rPr>
          <w:rFonts w:eastAsia="Times New Roman"/>
          <w:color w:val="auto"/>
          <w:sz w:val="28"/>
          <w:szCs w:val="28"/>
          <w:lang w:eastAsia="tr-TR"/>
        </w:rPr>
        <w:tab/>
      </w:r>
      <w:r w:rsidRPr="00661F53">
        <w:rPr>
          <w:rFonts w:eastAsia="Times New Roman"/>
          <w:color w:val="auto"/>
          <w:sz w:val="28"/>
          <w:szCs w:val="28"/>
          <w:lang w:eastAsia="tr-TR"/>
        </w:rPr>
        <w:tab/>
      </w:r>
      <w:r w:rsidRPr="00661F53">
        <w:rPr>
          <w:rFonts w:eastAsia="Times New Roman"/>
          <w:color w:val="auto"/>
          <w:sz w:val="28"/>
          <w:szCs w:val="28"/>
          <w:lang w:eastAsia="tr-TR"/>
        </w:rPr>
        <w:tab/>
      </w:r>
      <w:r w:rsidRPr="00661F53">
        <w:rPr>
          <w:rFonts w:eastAsia="Times New Roman"/>
          <w:color w:val="auto"/>
          <w:sz w:val="28"/>
          <w:szCs w:val="28"/>
          <w:lang w:eastAsia="tr-TR"/>
        </w:rPr>
        <w:tab/>
      </w:r>
      <w:r w:rsidRPr="00661F53">
        <w:rPr>
          <w:rFonts w:eastAsia="Times New Roman"/>
          <w:color w:val="auto"/>
          <w:sz w:val="28"/>
          <w:szCs w:val="28"/>
          <w:lang w:eastAsia="tr-TR"/>
        </w:rPr>
        <w:tab/>
      </w:r>
      <w:r w:rsidRPr="00661F53">
        <w:rPr>
          <w:rFonts w:eastAsia="Times New Roman"/>
          <w:color w:val="auto"/>
          <w:sz w:val="28"/>
          <w:szCs w:val="28"/>
          <w:lang w:eastAsia="tr-TR"/>
        </w:rPr>
        <w:tab/>
      </w:r>
      <w:r w:rsidRPr="00661F53">
        <w:rPr>
          <w:rFonts w:eastAsia="Times New Roman"/>
          <w:color w:val="auto"/>
          <w:sz w:val="28"/>
          <w:szCs w:val="28"/>
          <w:lang w:eastAsia="tr-TR"/>
        </w:rPr>
        <w:tab/>
      </w:r>
    </w:p>
    <w:p w14:paraId="441DAC91" w14:textId="77777777" w:rsidR="00C8175F" w:rsidRPr="00661F53" w:rsidRDefault="00C8175F" w:rsidP="00661F53">
      <w:pPr>
        <w:spacing w:before="0" w:after="0" w:line="240" w:lineRule="auto"/>
        <w:jc w:val="center"/>
        <w:rPr>
          <w:rStyle w:val="Strong"/>
          <w:sz w:val="28"/>
          <w:szCs w:val="28"/>
        </w:rPr>
      </w:pPr>
      <w:r w:rsidRPr="00661F53">
        <w:rPr>
          <w:rFonts w:eastAsia="Times New Roman"/>
          <w:b/>
          <w:color w:val="auto"/>
          <w:sz w:val="28"/>
          <w:szCs w:val="28"/>
          <w:lang w:eastAsia="tr-TR"/>
        </w:rPr>
        <w:t>REVİZYON NO/TARİHİ:</w:t>
      </w:r>
      <w:r w:rsidRPr="00661F53">
        <w:rPr>
          <w:rFonts w:eastAsia="Times New Roman"/>
          <w:color w:val="auto"/>
          <w:sz w:val="28"/>
          <w:szCs w:val="28"/>
          <w:lang w:eastAsia="tr-TR"/>
        </w:rPr>
        <w:t xml:space="preserve"> 000</w:t>
      </w:r>
      <w:r w:rsidR="00C077D0" w:rsidRPr="00661F53">
        <w:rPr>
          <w:rFonts w:eastAsia="Times New Roman"/>
          <w:color w:val="auto"/>
          <w:sz w:val="28"/>
          <w:szCs w:val="28"/>
          <w:lang w:eastAsia="tr-TR"/>
        </w:rPr>
        <w:t xml:space="preserve"> – İlk Yayın</w:t>
      </w:r>
    </w:p>
    <w:p w14:paraId="41720B32" w14:textId="77777777" w:rsidR="007315C2" w:rsidRPr="00661F53" w:rsidRDefault="007315C2" w:rsidP="00661F53">
      <w:pPr>
        <w:spacing w:before="0" w:after="0" w:line="240" w:lineRule="auto"/>
        <w:jc w:val="center"/>
        <w:rPr>
          <w:rStyle w:val="Strong"/>
          <w:sz w:val="28"/>
          <w:szCs w:val="28"/>
        </w:rPr>
      </w:pPr>
    </w:p>
    <w:p w14:paraId="4F2452CE" w14:textId="77777777" w:rsidR="007315C2" w:rsidRPr="00661F53" w:rsidRDefault="007315C2" w:rsidP="00661F53">
      <w:pPr>
        <w:spacing w:before="0" w:after="0" w:line="240" w:lineRule="auto"/>
        <w:rPr>
          <w:rFonts w:eastAsia="Times New Roman" w:cstheme="minorBidi"/>
          <w:color w:val="000000"/>
          <w:szCs w:val="22"/>
          <w:lang w:eastAsia="en-US"/>
        </w:rPr>
      </w:pPr>
    </w:p>
    <w:p w14:paraId="3F899A47" w14:textId="77777777" w:rsidR="007315C2" w:rsidRPr="00661F53" w:rsidRDefault="007315C2" w:rsidP="00661F53">
      <w:pPr>
        <w:spacing w:before="0" w:after="0" w:line="240" w:lineRule="auto"/>
        <w:rPr>
          <w:rFonts w:eastAsia="Times New Roman" w:cstheme="minorBidi"/>
          <w:color w:val="000000"/>
          <w:szCs w:val="22"/>
          <w:lang w:eastAsia="en-US"/>
        </w:rPr>
      </w:pPr>
    </w:p>
    <w:p w14:paraId="1CF06FC9" w14:textId="77777777" w:rsidR="007315C2" w:rsidRPr="00661F53" w:rsidRDefault="007315C2" w:rsidP="00661F53">
      <w:pPr>
        <w:spacing w:before="0" w:after="0" w:line="240" w:lineRule="auto"/>
        <w:rPr>
          <w:rFonts w:eastAsia="Times New Roman" w:cstheme="minorBidi"/>
          <w:color w:val="000000"/>
          <w:szCs w:val="22"/>
          <w:lang w:eastAsia="en-US"/>
        </w:rPr>
      </w:pPr>
    </w:p>
    <w:p w14:paraId="4EFD2B44" w14:textId="77777777" w:rsidR="007315C2" w:rsidRPr="00661F53" w:rsidRDefault="007315C2" w:rsidP="00661F53">
      <w:pPr>
        <w:spacing w:before="0" w:after="0" w:line="240" w:lineRule="auto"/>
        <w:rPr>
          <w:rFonts w:eastAsia="Times New Roman" w:cstheme="minorBidi"/>
          <w:color w:val="000000"/>
          <w:szCs w:val="22"/>
          <w:lang w:eastAsia="en-US"/>
        </w:rPr>
      </w:pPr>
    </w:p>
    <w:p w14:paraId="6171A0D9" w14:textId="77777777" w:rsidR="007315C2" w:rsidRPr="00661F53" w:rsidRDefault="007315C2" w:rsidP="00661F53">
      <w:pPr>
        <w:spacing w:before="0" w:after="0" w:line="240" w:lineRule="auto"/>
        <w:rPr>
          <w:rFonts w:eastAsia="Times New Roman" w:cstheme="minorBidi"/>
          <w:color w:val="000000"/>
          <w:szCs w:val="22"/>
          <w:lang w:eastAsia="en-US"/>
        </w:rPr>
      </w:pPr>
    </w:p>
    <w:p w14:paraId="5709E7D4" w14:textId="50A061C6" w:rsidR="00F87D1E" w:rsidRPr="00661F53" w:rsidRDefault="00F87D1E" w:rsidP="00661F53">
      <w:pPr>
        <w:tabs>
          <w:tab w:val="left" w:pos="7724"/>
        </w:tabs>
        <w:spacing w:before="0" w:after="0" w:line="240" w:lineRule="auto"/>
        <w:rPr>
          <w:rFonts w:eastAsia="Times New Roman" w:cstheme="minorBidi"/>
          <w:szCs w:val="22"/>
          <w:lang w:eastAsia="en-US"/>
        </w:rPr>
      </w:pPr>
    </w:p>
    <w:p w14:paraId="6D3C0E62" w14:textId="77777777" w:rsidR="00F87D1E" w:rsidRPr="00661F53" w:rsidRDefault="00F87D1E" w:rsidP="00661F53">
      <w:pPr>
        <w:spacing w:before="0" w:after="0" w:line="240" w:lineRule="auto"/>
        <w:rPr>
          <w:szCs w:val="22"/>
        </w:rPr>
      </w:pPr>
    </w:p>
    <w:p w14:paraId="3400B1A7" w14:textId="77777777" w:rsidR="003D5451" w:rsidRPr="00661F53" w:rsidRDefault="003D5451" w:rsidP="00661F53">
      <w:pPr>
        <w:spacing w:before="0" w:after="0" w:line="240" w:lineRule="auto"/>
        <w:jc w:val="left"/>
        <w:rPr>
          <w:rFonts w:eastAsia="Times New Roman" w:cstheme="minorBidi"/>
          <w:szCs w:val="22"/>
          <w:lang w:eastAsia="en-US"/>
        </w:rPr>
      </w:pPr>
    </w:p>
    <w:p w14:paraId="19AC12AF" w14:textId="77777777" w:rsidR="00881DE5" w:rsidRPr="00661F53" w:rsidRDefault="00881DE5" w:rsidP="00661F53">
      <w:pPr>
        <w:spacing w:before="0" w:after="0" w:line="240" w:lineRule="auto"/>
        <w:jc w:val="left"/>
        <w:rPr>
          <w:rFonts w:eastAsia="Times New Roman" w:cstheme="minorBidi"/>
          <w:szCs w:val="22"/>
          <w:lang w:eastAsia="en-US"/>
        </w:rPr>
      </w:pPr>
      <w:r w:rsidRPr="00661F53">
        <w:rPr>
          <w:rFonts w:eastAsia="Times New Roman" w:cstheme="minorBidi"/>
          <w:szCs w:val="22"/>
          <w:lang w:eastAsia="en-US"/>
        </w:rPr>
        <w:br w:type="page"/>
      </w:r>
    </w:p>
    <w:bookmarkStart w:id="0" w:name="_Toc150863524" w:displacedByCustomXml="next"/>
    <w:bookmarkStart w:id="1" w:name="_Toc147756694" w:displacedByCustomXml="next"/>
    <w:bookmarkStart w:id="2" w:name="_Toc147396921" w:displacedByCustomXml="next"/>
    <w:bookmarkStart w:id="3" w:name="_Toc148624590" w:displacedByCustomXml="next"/>
    <w:sdt>
      <w:sdtPr>
        <w:rPr>
          <w:rFonts w:asciiTheme="minorHAnsi" w:eastAsiaTheme="minorEastAsia" w:hAnsiTheme="minorHAnsi" w:cs="Arial"/>
          <w:color w:val="000000" w:themeColor="text1"/>
          <w:sz w:val="22"/>
          <w:szCs w:val="22"/>
          <w:lang w:eastAsia="ja-JP"/>
        </w:rPr>
        <w:id w:val="-19736647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9559432" w14:textId="77777777" w:rsidR="00881DE5" w:rsidRPr="00661F53" w:rsidRDefault="00E043C2" w:rsidP="00661F53">
          <w:pPr>
            <w:pStyle w:val="Heading1"/>
            <w:spacing w:before="0" w:after="0"/>
            <w:jc w:val="center"/>
            <w:rPr>
              <w:sz w:val="22"/>
              <w:szCs w:val="22"/>
            </w:rPr>
          </w:pPr>
          <w:r w:rsidRPr="00661F53">
            <w:rPr>
              <w:sz w:val="22"/>
              <w:szCs w:val="22"/>
            </w:rPr>
            <w:t>İÇİNDEKİLER</w:t>
          </w:r>
          <w:bookmarkEnd w:id="3"/>
          <w:bookmarkEnd w:id="2"/>
          <w:bookmarkEnd w:id="1"/>
          <w:bookmarkEnd w:id="0"/>
        </w:p>
        <w:p w14:paraId="200A79FE" w14:textId="2CDFC3DD" w:rsidR="00F4155F" w:rsidRPr="00661F53" w:rsidRDefault="00881DE5" w:rsidP="00661F53">
          <w:pPr>
            <w:pStyle w:val="TOC1"/>
            <w:tabs>
              <w:tab w:val="right" w:leader="dot" w:pos="9016"/>
            </w:tabs>
            <w:spacing w:before="0" w:after="0" w:line="240" w:lineRule="auto"/>
            <w:rPr>
              <w:rFonts w:cstheme="minorBidi"/>
              <w:noProof/>
              <w:color w:val="auto"/>
              <w:szCs w:val="22"/>
              <w:lang w:eastAsia="tr-TR"/>
            </w:rPr>
          </w:pPr>
          <w:r w:rsidRPr="00661F53">
            <w:rPr>
              <w:szCs w:val="22"/>
            </w:rPr>
            <w:fldChar w:fldCharType="begin"/>
          </w:r>
          <w:r w:rsidRPr="00661F53">
            <w:rPr>
              <w:szCs w:val="22"/>
            </w:rPr>
            <w:instrText xml:space="preserve"> TOC \o "1-3" \h \z \u </w:instrText>
          </w:r>
          <w:r w:rsidRPr="00661F53">
            <w:rPr>
              <w:szCs w:val="22"/>
            </w:rPr>
            <w:fldChar w:fldCharType="separate"/>
          </w:r>
          <w:hyperlink w:anchor="_Toc150863524" w:history="1">
            <w:r w:rsidR="00F4155F" w:rsidRPr="00661F53">
              <w:rPr>
                <w:rStyle w:val="Hyperlink"/>
                <w:noProof/>
                <w:szCs w:val="22"/>
              </w:rPr>
              <w:t>İÇİNDEKİLER</w:t>
            </w:r>
            <w:r w:rsidR="00F4155F" w:rsidRPr="00661F53">
              <w:rPr>
                <w:noProof/>
                <w:webHidden/>
                <w:szCs w:val="22"/>
              </w:rPr>
              <w:tab/>
            </w:r>
            <w:r w:rsidR="00F4155F" w:rsidRPr="00661F53">
              <w:rPr>
                <w:noProof/>
                <w:webHidden/>
                <w:szCs w:val="22"/>
              </w:rPr>
              <w:fldChar w:fldCharType="begin"/>
            </w:r>
            <w:r w:rsidR="00F4155F" w:rsidRPr="00661F53">
              <w:rPr>
                <w:noProof/>
                <w:webHidden/>
                <w:szCs w:val="22"/>
              </w:rPr>
              <w:instrText xml:space="preserve"> PAGEREF _Toc150863524 \h </w:instrText>
            </w:r>
            <w:r w:rsidR="00F4155F" w:rsidRPr="00661F53">
              <w:rPr>
                <w:noProof/>
                <w:webHidden/>
                <w:szCs w:val="22"/>
              </w:rPr>
            </w:r>
            <w:r w:rsidR="00F4155F" w:rsidRPr="00661F53">
              <w:rPr>
                <w:noProof/>
                <w:webHidden/>
                <w:szCs w:val="22"/>
              </w:rPr>
              <w:fldChar w:fldCharType="separate"/>
            </w:r>
            <w:r w:rsidR="00F4155F" w:rsidRPr="00661F53">
              <w:rPr>
                <w:noProof/>
                <w:webHidden/>
                <w:szCs w:val="22"/>
              </w:rPr>
              <w:t>3</w:t>
            </w:r>
            <w:r w:rsidR="00F4155F" w:rsidRPr="00661F53">
              <w:rPr>
                <w:noProof/>
                <w:webHidden/>
                <w:szCs w:val="22"/>
              </w:rPr>
              <w:fldChar w:fldCharType="end"/>
            </w:r>
          </w:hyperlink>
        </w:p>
        <w:p w14:paraId="4CF6C257" w14:textId="32468C22" w:rsidR="00F4155F" w:rsidRPr="00661F53" w:rsidRDefault="008A1139" w:rsidP="00661F53">
          <w:pPr>
            <w:pStyle w:val="TOC1"/>
            <w:tabs>
              <w:tab w:val="left" w:pos="440"/>
              <w:tab w:val="right" w:leader="dot" w:pos="9016"/>
            </w:tabs>
            <w:spacing w:before="0" w:after="0" w:line="240" w:lineRule="auto"/>
            <w:rPr>
              <w:rFonts w:cstheme="minorBidi"/>
              <w:noProof/>
              <w:color w:val="auto"/>
              <w:szCs w:val="22"/>
              <w:lang w:eastAsia="tr-TR"/>
            </w:rPr>
          </w:pPr>
          <w:hyperlink w:anchor="_Toc150863525" w:history="1">
            <w:r w:rsidR="00F4155F" w:rsidRPr="00661F53">
              <w:rPr>
                <w:rStyle w:val="Hyperlink"/>
                <w:rFonts w:eastAsia="Times New Roman"/>
                <w:noProof/>
                <w:szCs w:val="22"/>
              </w:rPr>
              <w:t>1.</w:t>
            </w:r>
            <w:r w:rsidR="00F4155F" w:rsidRPr="00661F53">
              <w:rPr>
                <w:rFonts w:cstheme="minorBidi"/>
                <w:noProof/>
                <w:color w:val="auto"/>
                <w:szCs w:val="22"/>
                <w:lang w:eastAsia="tr-TR"/>
              </w:rPr>
              <w:tab/>
            </w:r>
            <w:r w:rsidR="00F4155F" w:rsidRPr="00661F53">
              <w:rPr>
                <w:rStyle w:val="Hyperlink"/>
                <w:rFonts w:eastAsia="Times New Roman"/>
                <w:noProof/>
                <w:szCs w:val="22"/>
              </w:rPr>
              <w:t>KONU</w:t>
            </w:r>
            <w:r w:rsidR="00F4155F" w:rsidRPr="00661F53">
              <w:rPr>
                <w:noProof/>
                <w:webHidden/>
                <w:szCs w:val="22"/>
              </w:rPr>
              <w:tab/>
            </w:r>
            <w:r w:rsidR="00F4155F" w:rsidRPr="00661F53">
              <w:rPr>
                <w:noProof/>
                <w:webHidden/>
                <w:szCs w:val="22"/>
              </w:rPr>
              <w:fldChar w:fldCharType="begin"/>
            </w:r>
            <w:r w:rsidR="00F4155F" w:rsidRPr="00661F53">
              <w:rPr>
                <w:noProof/>
                <w:webHidden/>
                <w:szCs w:val="22"/>
              </w:rPr>
              <w:instrText xml:space="preserve"> PAGEREF _Toc150863525 \h </w:instrText>
            </w:r>
            <w:r w:rsidR="00F4155F" w:rsidRPr="00661F53">
              <w:rPr>
                <w:noProof/>
                <w:webHidden/>
                <w:szCs w:val="22"/>
              </w:rPr>
            </w:r>
            <w:r w:rsidR="00F4155F" w:rsidRPr="00661F53">
              <w:rPr>
                <w:noProof/>
                <w:webHidden/>
                <w:szCs w:val="22"/>
              </w:rPr>
              <w:fldChar w:fldCharType="separate"/>
            </w:r>
            <w:r w:rsidR="00F4155F" w:rsidRPr="00661F53">
              <w:rPr>
                <w:noProof/>
                <w:webHidden/>
                <w:szCs w:val="22"/>
              </w:rPr>
              <w:t>4</w:t>
            </w:r>
            <w:r w:rsidR="00F4155F" w:rsidRPr="00661F53">
              <w:rPr>
                <w:noProof/>
                <w:webHidden/>
                <w:szCs w:val="22"/>
              </w:rPr>
              <w:fldChar w:fldCharType="end"/>
            </w:r>
          </w:hyperlink>
        </w:p>
        <w:p w14:paraId="318A5EDF" w14:textId="1DFF1DA6" w:rsidR="00F4155F" w:rsidRPr="00661F53" w:rsidRDefault="008A1139" w:rsidP="00661F53">
          <w:pPr>
            <w:pStyle w:val="TOC1"/>
            <w:tabs>
              <w:tab w:val="left" w:pos="440"/>
              <w:tab w:val="right" w:leader="dot" w:pos="9016"/>
            </w:tabs>
            <w:spacing w:before="0" w:after="0" w:line="240" w:lineRule="auto"/>
            <w:rPr>
              <w:rFonts w:cstheme="minorBidi"/>
              <w:noProof/>
              <w:color w:val="auto"/>
              <w:szCs w:val="22"/>
              <w:lang w:eastAsia="tr-TR"/>
            </w:rPr>
          </w:pPr>
          <w:hyperlink w:anchor="_Toc150863526" w:history="1">
            <w:r w:rsidR="00F4155F" w:rsidRPr="00661F53">
              <w:rPr>
                <w:rStyle w:val="Hyperlink"/>
                <w:noProof/>
                <w:szCs w:val="22"/>
              </w:rPr>
              <w:t>2.</w:t>
            </w:r>
            <w:r w:rsidR="00F4155F" w:rsidRPr="00661F53">
              <w:rPr>
                <w:rFonts w:cstheme="minorBidi"/>
                <w:noProof/>
                <w:color w:val="auto"/>
                <w:szCs w:val="22"/>
                <w:lang w:eastAsia="tr-TR"/>
              </w:rPr>
              <w:tab/>
            </w:r>
            <w:r w:rsidR="00F4155F" w:rsidRPr="00661F53">
              <w:rPr>
                <w:rStyle w:val="Hyperlink"/>
                <w:noProof/>
                <w:szCs w:val="22"/>
              </w:rPr>
              <w:t>TANIM, TARİF VE KISALTMALAR</w:t>
            </w:r>
            <w:r w:rsidR="00F4155F" w:rsidRPr="00661F53">
              <w:rPr>
                <w:noProof/>
                <w:webHidden/>
                <w:szCs w:val="22"/>
              </w:rPr>
              <w:tab/>
            </w:r>
            <w:r w:rsidR="00F4155F" w:rsidRPr="00661F53">
              <w:rPr>
                <w:noProof/>
                <w:webHidden/>
                <w:szCs w:val="22"/>
              </w:rPr>
              <w:fldChar w:fldCharType="begin"/>
            </w:r>
            <w:r w:rsidR="00F4155F" w:rsidRPr="00661F53">
              <w:rPr>
                <w:noProof/>
                <w:webHidden/>
                <w:szCs w:val="22"/>
              </w:rPr>
              <w:instrText xml:space="preserve"> PAGEREF _Toc150863526 \h </w:instrText>
            </w:r>
            <w:r w:rsidR="00F4155F" w:rsidRPr="00661F53">
              <w:rPr>
                <w:noProof/>
                <w:webHidden/>
                <w:szCs w:val="22"/>
              </w:rPr>
            </w:r>
            <w:r w:rsidR="00F4155F" w:rsidRPr="00661F53">
              <w:rPr>
                <w:noProof/>
                <w:webHidden/>
                <w:szCs w:val="22"/>
              </w:rPr>
              <w:fldChar w:fldCharType="separate"/>
            </w:r>
            <w:r w:rsidR="00F4155F" w:rsidRPr="00661F53">
              <w:rPr>
                <w:noProof/>
                <w:webHidden/>
                <w:szCs w:val="22"/>
              </w:rPr>
              <w:t>4</w:t>
            </w:r>
            <w:r w:rsidR="00F4155F" w:rsidRPr="00661F53">
              <w:rPr>
                <w:noProof/>
                <w:webHidden/>
                <w:szCs w:val="22"/>
              </w:rPr>
              <w:fldChar w:fldCharType="end"/>
            </w:r>
          </w:hyperlink>
        </w:p>
        <w:p w14:paraId="24664DA1" w14:textId="69D2349F" w:rsidR="00F4155F" w:rsidRPr="00661F53" w:rsidRDefault="008A1139" w:rsidP="00661F53">
          <w:pPr>
            <w:pStyle w:val="TOC1"/>
            <w:tabs>
              <w:tab w:val="left" w:pos="440"/>
              <w:tab w:val="right" w:leader="dot" w:pos="9016"/>
            </w:tabs>
            <w:spacing w:before="0" w:after="0" w:line="240" w:lineRule="auto"/>
            <w:rPr>
              <w:rFonts w:cstheme="minorBidi"/>
              <w:noProof/>
              <w:color w:val="auto"/>
              <w:szCs w:val="22"/>
              <w:lang w:eastAsia="tr-TR"/>
            </w:rPr>
          </w:pPr>
          <w:hyperlink w:anchor="_Toc150863527" w:history="1">
            <w:r w:rsidR="00F4155F" w:rsidRPr="00661F53">
              <w:rPr>
                <w:rStyle w:val="Hyperlink"/>
                <w:noProof/>
                <w:szCs w:val="22"/>
              </w:rPr>
              <w:t>3.</w:t>
            </w:r>
            <w:r w:rsidR="00F4155F" w:rsidRPr="00661F53">
              <w:rPr>
                <w:rFonts w:cstheme="minorBidi"/>
                <w:noProof/>
                <w:color w:val="auto"/>
                <w:szCs w:val="22"/>
                <w:lang w:eastAsia="tr-TR"/>
              </w:rPr>
              <w:tab/>
            </w:r>
            <w:r w:rsidR="00F4155F" w:rsidRPr="00661F53">
              <w:rPr>
                <w:rStyle w:val="Hyperlink"/>
                <w:noProof/>
                <w:szCs w:val="22"/>
              </w:rPr>
              <w:t>KAPSAM</w:t>
            </w:r>
            <w:r w:rsidR="00F4155F" w:rsidRPr="00661F53">
              <w:rPr>
                <w:noProof/>
                <w:webHidden/>
                <w:szCs w:val="22"/>
              </w:rPr>
              <w:tab/>
            </w:r>
            <w:r w:rsidR="00F4155F" w:rsidRPr="00661F53">
              <w:rPr>
                <w:noProof/>
                <w:webHidden/>
                <w:szCs w:val="22"/>
              </w:rPr>
              <w:fldChar w:fldCharType="begin"/>
            </w:r>
            <w:r w:rsidR="00F4155F" w:rsidRPr="00661F53">
              <w:rPr>
                <w:noProof/>
                <w:webHidden/>
                <w:szCs w:val="22"/>
              </w:rPr>
              <w:instrText xml:space="preserve"> PAGEREF _Toc150863527 \h </w:instrText>
            </w:r>
            <w:r w:rsidR="00F4155F" w:rsidRPr="00661F53">
              <w:rPr>
                <w:noProof/>
                <w:webHidden/>
                <w:szCs w:val="22"/>
              </w:rPr>
            </w:r>
            <w:r w:rsidR="00F4155F" w:rsidRPr="00661F53">
              <w:rPr>
                <w:noProof/>
                <w:webHidden/>
                <w:szCs w:val="22"/>
              </w:rPr>
              <w:fldChar w:fldCharType="separate"/>
            </w:r>
            <w:r w:rsidR="00F4155F" w:rsidRPr="00661F53">
              <w:rPr>
                <w:noProof/>
                <w:webHidden/>
                <w:szCs w:val="22"/>
              </w:rPr>
              <w:t>5</w:t>
            </w:r>
            <w:r w:rsidR="00F4155F" w:rsidRPr="00661F53">
              <w:rPr>
                <w:noProof/>
                <w:webHidden/>
                <w:szCs w:val="22"/>
              </w:rPr>
              <w:fldChar w:fldCharType="end"/>
            </w:r>
          </w:hyperlink>
        </w:p>
        <w:p w14:paraId="03BCF14F" w14:textId="374F48D6" w:rsidR="00F4155F" w:rsidRPr="00661F53" w:rsidRDefault="008A1139" w:rsidP="00661F53">
          <w:pPr>
            <w:pStyle w:val="TOC1"/>
            <w:tabs>
              <w:tab w:val="left" w:pos="440"/>
              <w:tab w:val="right" w:leader="dot" w:pos="9016"/>
            </w:tabs>
            <w:spacing w:before="0" w:after="0" w:line="240" w:lineRule="auto"/>
            <w:rPr>
              <w:rFonts w:cstheme="minorBidi"/>
              <w:noProof/>
              <w:color w:val="auto"/>
              <w:szCs w:val="22"/>
              <w:lang w:eastAsia="tr-TR"/>
            </w:rPr>
          </w:pPr>
          <w:hyperlink w:anchor="_Toc150863528" w:history="1">
            <w:r w:rsidR="00F4155F" w:rsidRPr="00661F53">
              <w:rPr>
                <w:rStyle w:val="Hyperlink"/>
                <w:noProof/>
                <w:szCs w:val="22"/>
              </w:rPr>
              <w:t>4.</w:t>
            </w:r>
            <w:r w:rsidR="00F4155F" w:rsidRPr="00661F53">
              <w:rPr>
                <w:rFonts w:cstheme="minorBidi"/>
                <w:noProof/>
                <w:color w:val="auto"/>
                <w:szCs w:val="22"/>
                <w:lang w:eastAsia="tr-TR"/>
              </w:rPr>
              <w:tab/>
            </w:r>
            <w:r w:rsidR="00F4155F" w:rsidRPr="00661F53">
              <w:rPr>
                <w:rStyle w:val="Hyperlink"/>
                <w:noProof/>
                <w:szCs w:val="22"/>
              </w:rPr>
              <w:t>Teknik Şartlar</w:t>
            </w:r>
            <w:r w:rsidR="00F4155F" w:rsidRPr="00661F53">
              <w:rPr>
                <w:noProof/>
                <w:webHidden/>
                <w:szCs w:val="22"/>
              </w:rPr>
              <w:tab/>
            </w:r>
            <w:r w:rsidR="00F4155F" w:rsidRPr="00661F53">
              <w:rPr>
                <w:noProof/>
                <w:webHidden/>
                <w:szCs w:val="22"/>
              </w:rPr>
              <w:fldChar w:fldCharType="begin"/>
            </w:r>
            <w:r w:rsidR="00F4155F" w:rsidRPr="00661F53">
              <w:rPr>
                <w:noProof/>
                <w:webHidden/>
                <w:szCs w:val="22"/>
              </w:rPr>
              <w:instrText xml:space="preserve"> PAGEREF _Toc150863528 \h </w:instrText>
            </w:r>
            <w:r w:rsidR="00F4155F" w:rsidRPr="00661F53">
              <w:rPr>
                <w:noProof/>
                <w:webHidden/>
                <w:szCs w:val="22"/>
              </w:rPr>
            </w:r>
            <w:r w:rsidR="00F4155F" w:rsidRPr="00661F53">
              <w:rPr>
                <w:noProof/>
                <w:webHidden/>
                <w:szCs w:val="22"/>
              </w:rPr>
              <w:fldChar w:fldCharType="separate"/>
            </w:r>
            <w:r w:rsidR="00F4155F" w:rsidRPr="00661F53">
              <w:rPr>
                <w:noProof/>
                <w:webHidden/>
                <w:szCs w:val="22"/>
              </w:rPr>
              <w:t>5</w:t>
            </w:r>
            <w:r w:rsidR="00F4155F" w:rsidRPr="00661F53">
              <w:rPr>
                <w:noProof/>
                <w:webHidden/>
                <w:szCs w:val="22"/>
              </w:rPr>
              <w:fldChar w:fldCharType="end"/>
            </w:r>
          </w:hyperlink>
        </w:p>
        <w:p w14:paraId="028212AF" w14:textId="7A30DD45" w:rsidR="00F4155F" w:rsidRPr="00661F53" w:rsidRDefault="008A1139" w:rsidP="00661F53">
          <w:pPr>
            <w:pStyle w:val="TOC1"/>
            <w:tabs>
              <w:tab w:val="left" w:pos="440"/>
              <w:tab w:val="right" w:leader="dot" w:pos="9016"/>
            </w:tabs>
            <w:spacing w:before="0" w:after="0" w:line="240" w:lineRule="auto"/>
            <w:rPr>
              <w:rFonts w:cstheme="minorBidi"/>
              <w:noProof/>
              <w:color w:val="auto"/>
              <w:szCs w:val="22"/>
              <w:lang w:eastAsia="tr-TR"/>
            </w:rPr>
          </w:pPr>
          <w:hyperlink w:anchor="_Toc150863529" w:history="1">
            <w:r w:rsidR="00F4155F" w:rsidRPr="00661F53">
              <w:rPr>
                <w:rStyle w:val="Hyperlink"/>
                <w:noProof/>
                <w:szCs w:val="22"/>
              </w:rPr>
              <w:t>5.</w:t>
            </w:r>
            <w:r w:rsidR="00F4155F" w:rsidRPr="00661F53">
              <w:rPr>
                <w:rFonts w:cstheme="minorBidi"/>
                <w:noProof/>
                <w:color w:val="auto"/>
                <w:szCs w:val="22"/>
                <w:lang w:eastAsia="tr-TR"/>
              </w:rPr>
              <w:tab/>
            </w:r>
            <w:r w:rsidR="00F4155F" w:rsidRPr="00661F53">
              <w:rPr>
                <w:rStyle w:val="Hyperlink"/>
                <w:noProof/>
                <w:szCs w:val="22"/>
              </w:rPr>
              <w:t>Önemli tarihler</w:t>
            </w:r>
            <w:r w:rsidR="00F4155F" w:rsidRPr="00661F53">
              <w:rPr>
                <w:noProof/>
                <w:webHidden/>
                <w:szCs w:val="22"/>
              </w:rPr>
              <w:tab/>
            </w:r>
            <w:r w:rsidR="00F4155F" w:rsidRPr="00661F53">
              <w:rPr>
                <w:noProof/>
                <w:webHidden/>
                <w:szCs w:val="22"/>
              </w:rPr>
              <w:fldChar w:fldCharType="begin"/>
            </w:r>
            <w:r w:rsidR="00F4155F" w:rsidRPr="00661F53">
              <w:rPr>
                <w:noProof/>
                <w:webHidden/>
                <w:szCs w:val="22"/>
              </w:rPr>
              <w:instrText xml:space="preserve"> PAGEREF _Toc150863529 \h </w:instrText>
            </w:r>
            <w:r w:rsidR="00F4155F" w:rsidRPr="00661F53">
              <w:rPr>
                <w:noProof/>
                <w:webHidden/>
                <w:szCs w:val="22"/>
              </w:rPr>
            </w:r>
            <w:r w:rsidR="00F4155F" w:rsidRPr="00661F53">
              <w:rPr>
                <w:noProof/>
                <w:webHidden/>
                <w:szCs w:val="22"/>
              </w:rPr>
              <w:fldChar w:fldCharType="separate"/>
            </w:r>
            <w:r w:rsidR="00F4155F" w:rsidRPr="00661F53">
              <w:rPr>
                <w:noProof/>
                <w:webHidden/>
                <w:szCs w:val="22"/>
              </w:rPr>
              <w:t>6</w:t>
            </w:r>
            <w:r w:rsidR="00F4155F" w:rsidRPr="00661F53">
              <w:rPr>
                <w:noProof/>
                <w:webHidden/>
                <w:szCs w:val="22"/>
              </w:rPr>
              <w:fldChar w:fldCharType="end"/>
            </w:r>
          </w:hyperlink>
        </w:p>
        <w:p w14:paraId="3FE58FE2" w14:textId="6463948B" w:rsidR="00881DE5" w:rsidRPr="00661F53" w:rsidRDefault="00881DE5" w:rsidP="00661F53">
          <w:pPr>
            <w:spacing w:before="0" w:after="0" w:line="240" w:lineRule="auto"/>
            <w:rPr>
              <w:szCs w:val="22"/>
            </w:rPr>
          </w:pPr>
          <w:r w:rsidRPr="00661F53">
            <w:rPr>
              <w:b/>
              <w:bCs/>
              <w:noProof/>
              <w:szCs w:val="22"/>
            </w:rPr>
            <w:fldChar w:fldCharType="end"/>
          </w:r>
        </w:p>
      </w:sdtContent>
    </w:sdt>
    <w:p w14:paraId="64CD9B5B" w14:textId="77777777" w:rsidR="00881DE5" w:rsidRPr="00661F53" w:rsidRDefault="00881DE5" w:rsidP="00661F53">
      <w:pPr>
        <w:spacing w:before="0" w:after="0" w:line="240" w:lineRule="auto"/>
        <w:jc w:val="left"/>
        <w:rPr>
          <w:rFonts w:eastAsia="Times New Roman" w:cstheme="minorBidi"/>
          <w:szCs w:val="22"/>
          <w:lang w:eastAsia="en-US"/>
        </w:rPr>
      </w:pPr>
      <w:r w:rsidRPr="00661F53">
        <w:rPr>
          <w:rFonts w:eastAsia="Times New Roman" w:cstheme="minorBidi"/>
          <w:szCs w:val="22"/>
          <w:lang w:eastAsia="en-US"/>
        </w:rPr>
        <w:br w:type="page"/>
      </w:r>
    </w:p>
    <w:p w14:paraId="3ECDCC1F" w14:textId="77777777" w:rsidR="007315C2" w:rsidRPr="00661F53" w:rsidRDefault="00881DE5" w:rsidP="00661F53">
      <w:pPr>
        <w:pStyle w:val="Heading1"/>
        <w:numPr>
          <w:ilvl w:val="0"/>
          <w:numId w:val="5"/>
        </w:numPr>
        <w:spacing w:before="0" w:after="0"/>
        <w:rPr>
          <w:rFonts w:eastAsia="Times New Roman"/>
          <w:sz w:val="22"/>
          <w:szCs w:val="22"/>
        </w:rPr>
      </w:pPr>
      <w:bookmarkStart w:id="4" w:name="_Toc150863525"/>
      <w:r w:rsidRPr="00661F53">
        <w:rPr>
          <w:rFonts w:eastAsia="Times New Roman"/>
          <w:sz w:val="22"/>
          <w:szCs w:val="22"/>
        </w:rPr>
        <w:lastRenderedPageBreak/>
        <w:t>KONU</w:t>
      </w:r>
      <w:bookmarkEnd w:id="4"/>
    </w:p>
    <w:p w14:paraId="724270AF" w14:textId="3553E6BC" w:rsidR="002D2D59" w:rsidRPr="00661F53" w:rsidRDefault="00881DE5" w:rsidP="00661F53">
      <w:pPr>
        <w:pStyle w:val="ListParagraph"/>
        <w:numPr>
          <w:ilvl w:val="1"/>
          <w:numId w:val="5"/>
        </w:numPr>
        <w:spacing w:after="0" w:line="240" w:lineRule="auto"/>
      </w:pPr>
      <w:r w:rsidRPr="00661F53">
        <w:t xml:space="preserve">İşbu </w:t>
      </w:r>
      <w:r w:rsidR="00672E07">
        <w:t>doküman</w:t>
      </w:r>
      <w:r w:rsidRPr="00661F53">
        <w:t xml:space="preserve">, </w:t>
      </w:r>
      <w:r w:rsidR="00672E07" w:rsidRPr="007C7B83">
        <w:t>mikroakışkan uygulamalar ile mikro kalıplama, mikro kuyu dizileri, mikro temaslı baskı, mikro çoğaltma gibi hizmetlere ihtiyaç duyan şirket/kurum/kuruluş/kişileri</w:t>
      </w:r>
      <w:r w:rsidR="00672E07">
        <w:t>n</w:t>
      </w:r>
      <w:r w:rsidR="00672E07" w:rsidRPr="007C7B83">
        <w:t xml:space="preserve"> ve projelerini</w:t>
      </w:r>
      <w:r w:rsidR="00672E07">
        <w:t>n</w:t>
      </w:r>
      <w:r w:rsidR="00672E07" w:rsidRPr="007C7B83">
        <w:t xml:space="preserve"> bir araya getir</w:t>
      </w:r>
      <w:r w:rsidR="00672E07">
        <w:t>il</w:t>
      </w:r>
      <w:r w:rsidR="00672E07" w:rsidRPr="007C7B83">
        <w:t>erek,  üretim sürecinde ortak pul ve maskelerin paylaşılması suretiyle,</w:t>
      </w:r>
      <w:r w:rsidR="00672E07" w:rsidRPr="00AC08AE">
        <w:t xml:space="preserve"> uygun maliyetli prototipleme hizmetinin </w:t>
      </w:r>
      <w:r w:rsidR="00672E07">
        <w:t>Merkez tarafından verileceği</w:t>
      </w:r>
      <w:r w:rsidR="003174C9" w:rsidRPr="00661F53">
        <w:t xml:space="preserve"> </w:t>
      </w:r>
      <w:r w:rsidR="002D2D59" w:rsidRPr="00661F53">
        <w:t xml:space="preserve">Çoklu Paylaşımlı Üretim </w:t>
      </w:r>
      <w:r w:rsidR="003174C9" w:rsidRPr="00661F53">
        <w:t>programı</w:t>
      </w:r>
      <w:r w:rsidR="002D2D59" w:rsidRPr="00661F53">
        <w:t xml:space="preserve">nın detaylarını </w:t>
      </w:r>
      <w:r w:rsidR="00672E07">
        <w:t xml:space="preserve">ve bu programa başvuracak </w:t>
      </w:r>
      <w:r w:rsidR="00672E07" w:rsidRPr="007C7B83">
        <w:t>şirket/kurum/kuruluş/kişileri</w:t>
      </w:r>
      <w:r w:rsidR="00672E07">
        <w:t>n</w:t>
      </w:r>
      <w:r w:rsidR="00672E07" w:rsidRPr="007C7B83">
        <w:t xml:space="preserve"> </w:t>
      </w:r>
      <w:r w:rsidR="00672E07">
        <w:t>başvuru şartlarını düzenlemektedir</w:t>
      </w:r>
      <w:r w:rsidR="002D2D59" w:rsidRPr="00661F53">
        <w:t>.</w:t>
      </w:r>
    </w:p>
    <w:p w14:paraId="77ED5283" w14:textId="77777777" w:rsidR="003174C9" w:rsidRPr="00661F53" w:rsidRDefault="003174C9" w:rsidP="00661F53">
      <w:pPr>
        <w:pStyle w:val="ListParagraph"/>
        <w:spacing w:after="0" w:line="240" w:lineRule="auto"/>
      </w:pPr>
    </w:p>
    <w:p w14:paraId="37F4D7B4" w14:textId="072FAA78" w:rsidR="00E25FEB" w:rsidRDefault="00E25FEB" w:rsidP="00661F53">
      <w:pPr>
        <w:pStyle w:val="Heading1"/>
        <w:numPr>
          <w:ilvl w:val="0"/>
          <w:numId w:val="5"/>
        </w:numPr>
        <w:spacing w:before="0" w:after="0"/>
        <w:rPr>
          <w:sz w:val="22"/>
          <w:szCs w:val="22"/>
        </w:rPr>
      </w:pPr>
      <w:bookmarkStart w:id="5" w:name="_Toc150863526"/>
      <w:r w:rsidRPr="00661F53">
        <w:rPr>
          <w:sz w:val="22"/>
          <w:szCs w:val="22"/>
        </w:rPr>
        <w:t>TANIM</w:t>
      </w:r>
      <w:r w:rsidR="00A62091" w:rsidRPr="00661F53">
        <w:rPr>
          <w:sz w:val="22"/>
          <w:szCs w:val="22"/>
        </w:rPr>
        <w:t>, TARİF VE KISALTMALAR</w:t>
      </w:r>
      <w:bookmarkEnd w:id="5"/>
    </w:p>
    <w:p w14:paraId="4AAB714B" w14:textId="77777777" w:rsidR="00661F53" w:rsidRPr="00661F53" w:rsidRDefault="00661F53" w:rsidP="00661F53">
      <w:pPr>
        <w:spacing w:before="0" w:after="0" w:line="240" w:lineRule="auto"/>
        <w:rPr>
          <w:lang w:eastAsia="en-US"/>
        </w:rPr>
      </w:pPr>
    </w:p>
    <w:tbl>
      <w:tblPr>
        <w:tblStyle w:val="TableGrid"/>
        <w:tblpPr w:leftFromText="141" w:rightFromText="141" w:vertAnchor="text" w:horzAnchor="margin" w:tblpY="82"/>
        <w:tblW w:w="82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1"/>
        <w:gridCol w:w="454"/>
        <w:gridCol w:w="6589"/>
      </w:tblGrid>
      <w:tr w:rsidR="00661F53" w:rsidRPr="00661F53" w14:paraId="5F25DB1B" w14:textId="77777777" w:rsidTr="00661F53">
        <w:trPr>
          <w:trHeight w:val="304"/>
        </w:trPr>
        <w:tc>
          <w:tcPr>
            <w:tcW w:w="1181" w:type="dxa"/>
          </w:tcPr>
          <w:p w14:paraId="022AA77B" w14:textId="77777777" w:rsidR="00661F53" w:rsidRPr="00661F53" w:rsidRDefault="00661F53" w:rsidP="00661F53">
            <w:pPr>
              <w:spacing w:before="0" w:after="0" w:line="240" w:lineRule="auto"/>
              <w:rPr>
                <w:b/>
                <w:color w:val="auto"/>
                <w:szCs w:val="22"/>
              </w:rPr>
            </w:pPr>
            <w:r w:rsidRPr="00661F53">
              <w:rPr>
                <w:b/>
                <w:color w:val="auto"/>
                <w:szCs w:val="22"/>
                <w:lang w:eastAsia="en-US"/>
              </w:rPr>
              <w:t>ÇPÜ</w:t>
            </w:r>
          </w:p>
        </w:tc>
        <w:tc>
          <w:tcPr>
            <w:tcW w:w="454" w:type="dxa"/>
          </w:tcPr>
          <w:p w14:paraId="3967DCE5" w14:textId="77777777" w:rsidR="00661F53" w:rsidRPr="00661F53" w:rsidRDefault="00661F53" w:rsidP="00661F53">
            <w:pPr>
              <w:spacing w:before="0" w:after="0" w:line="240" w:lineRule="auto"/>
              <w:rPr>
                <w:b/>
                <w:color w:val="auto"/>
                <w:szCs w:val="22"/>
                <w:lang w:eastAsia="en-US"/>
              </w:rPr>
            </w:pPr>
            <w:r w:rsidRPr="00661F53">
              <w:rPr>
                <w:b/>
                <w:color w:val="auto"/>
                <w:szCs w:val="22"/>
                <w:lang w:eastAsia="en-US"/>
              </w:rPr>
              <w:t>:</w:t>
            </w:r>
          </w:p>
        </w:tc>
        <w:tc>
          <w:tcPr>
            <w:tcW w:w="6589" w:type="dxa"/>
          </w:tcPr>
          <w:p w14:paraId="60921469" w14:textId="77777777" w:rsidR="00661F53" w:rsidRPr="00661F53" w:rsidRDefault="00661F53" w:rsidP="00661F53">
            <w:pPr>
              <w:spacing w:before="0" w:after="0" w:line="240" w:lineRule="auto"/>
              <w:rPr>
                <w:color w:val="auto"/>
                <w:szCs w:val="22"/>
                <w:lang w:eastAsia="en-US"/>
              </w:rPr>
            </w:pPr>
            <w:r w:rsidRPr="00661F53">
              <w:rPr>
                <w:color w:val="auto"/>
                <w:szCs w:val="22"/>
                <w:lang w:eastAsia="en-US"/>
              </w:rPr>
              <w:t>Çoklu Paylaşımlı Üretim</w:t>
            </w:r>
          </w:p>
        </w:tc>
      </w:tr>
      <w:tr w:rsidR="00661F53" w:rsidRPr="00661F53" w14:paraId="49DC47F8" w14:textId="77777777" w:rsidTr="00661F53">
        <w:trPr>
          <w:trHeight w:val="304"/>
        </w:trPr>
        <w:tc>
          <w:tcPr>
            <w:tcW w:w="1181" w:type="dxa"/>
          </w:tcPr>
          <w:p w14:paraId="4A538847" w14:textId="77777777" w:rsidR="00661F53" w:rsidRPr="00661F53" w:rsidRDefault="00661F53" w:rsidP="00661F53">
            <w:pPr>
              <w:spacing w:before="0" w:after="0" w:line="240" w:lineRule="auto"/>
              <w:rPr>
                <w:b/>
                <w:color w:val="auto"/>
                <w:szCs w:val="22"/>
                <w:lang w:eastAsia="en-US"/>
              </w:rPr>
            </w:pPr>
            <w:r w:rsidRPr="00661F53">
              <w:rPr>
                <w:b/>
                <w:color w:val="auto"/>
                <w:szCs w:val="22"/>
                <w:lang w:eastAsia="en-US"/>
              </w:rPr>
              <w:t>Pul</w:t>
            </w:r>
          </w:p>
        </w:tc>
        <w:tc>
          <w:tcPr>
            <w:tcW w:w="454" w:type="dxa"/>
          </w:tcPr>
          <w:p w14:paraId="019FF419" w14:textId="77777777" w:rsidR="00661F53" w:rsidRPr="00661F53" w:rsidRDefault="00661F53" w:rsidP="00661F53">
            <w:pPr>
              <w:spacing w:before="0" w:after="0" w:line="240" w:lineRule="auto"/>
              <w:rPr>
                <w:b/>
                <w:color w:val="auto"/>
                <w:szCs w:val="22"/>
                <w:lang w:eastAsia="en-US"/>
              </w:rPr>
            </w:pPr>
            <w:r w:rsidRPr="00661F53">
              <w:rPr>
                <w:b/>
                <w:color w:val="auto"/>
                <w:szCs w:val="22"/>
                <w:lang w:eastAsia="en-US"/>
              </w:rPr>
              <w:t>:</w:t>
            </w:r>
          </w:p>
        </w:tc>
        <w:tc>
          <w:tcPr>
            <w:tcW w:w="6589" w:type="dxa"/>
          </w:tcPr>
          <w:p w14:paraId="70641090" w14:textId="77777777" w:rsidR="00661F53" w:rsidRPr="00661F53" w:rsidRDefault="00661F53" w:rsidP="00661F53">
            <w:pPr>
              <w:spacing w:before="0" w:after="0" w:line="240" w:lineRule="auto"/>
              <w:rPr>
                <w:color w:val="auto"/>
                <w:szCs w:val="22"/>
                <w:lang w:eastAsia="en-US"/>
              </w:rPr>
            </w:pPr>
            <w:proofErr w:type="spellStart"/>
            <w:r w:rsidRPr="00661F53">
              <w:rPr>
                <w:color w:val="auto"/>
                <w:szCs w:val="22"/>
                <w:lang w:eastAsia="en-US"/>
              </w:rPr>
              <w:t>Alttaş</w:t>
            </w:r>
            <w:proofErr w:type="spellEnd"/>
            <w:r w:rsidRPr="00661F53">
              <w:rPr>
                <w:color w:val="auto"/>
                <w:szCs w:val="22"/>
                <w:lang w:eastAsia="en-US"/>
              </w:rPr>
              <w:t xml:space="preserve">, </w:t>
            </w:r>
            <w:proofErr w:type="spellStart"/>
            <w:r w:rsidRPr="00661F53">
              <w:rPr>
                <w:color w:val="auto"/>
                <w:szCs w:val="22"/>
                <w:lang w:eastAsia="en-US"/>
              </w:rPr>
              <w:t>wafer</w:t>
            </w:r>
            <w:proofErr w:type="spellEnd"/>
          </w:p>
        </w:tc>
      </w:tr>
      <w:tr w:rsidR="00661F53" w:rsidRPr="00661F53" w14:paraId="6ABB322D" w14:textId="77777777" w:rsidTr="00661F53">
        <w:trPr>
          <w:trHeight w:val="304"/>
        </w:trPr>
        <w:tc>
          <w:tcPr>
            <w:tcW w:w="1181" w:type="dxa"/>
          </w:tcPr>
          <w:p w14:paraId="22C1CA70" w14:textId="77777777" w:rsidR="00661F53" w:rsidRPr="00661F53" w:rsidRDefault="00661F53" w:rsidP="00661F53">
            <w:pPr>
              <w:spacing w:before="0" w:after="0" w:line="240" w:lineRule="auto"/>
              <w:rPr>
                <w:b/>
                <w:color w:val="auto"/>
                <w:szCs w:val="22"/>
                <w:lang w:eastAsia="en-US"/>
              </w:rPr>
            </w:pPr>
            <w:proofErr w:type="spellStart"/>
            <w:r w:rsidRPr="00661F53">
              <w:rPr>
                <w:b/>
                <w:color w:val="auto"/>
                <w:szCs w:val="22"/>
                <w:lang w:eastAsia="en-US"/>
              </w:rPr>
              <w:t>Die</w:t>
            </w:r>
            <w:proofErr w:type="spellEnd"/>
          </w:p>
        </w:tc>
        <w:tc>
          <w:tcPr>
            <w:tcW w:w="454" w:type="dxa"/>
          </w:tcPr>
          <w:p w14:paraId="7F800041" w14:textId="77777777" w:rsidR="00661F53" w:rsidRPr="00661F53" w:rsidRDefault="00661F53" w:rsidP="00661F53">
            <w:pPr>
              <w:spacing w:before="0" w:after="0" w:line="240" w:lineRule="auto"/>
              <w:rPr>
                <w:b/>
                <w:color w:val="auto"/>
                <w:szCs w:val="22"/>
                <w:lang w:eastAsia="en-US"/>
              </w:rPr>
            </w:pPr>
            <w:r w:rsidRPr="00661F53">
              <w:rPr>
                <w:b/>
                <w:color w:val="auto"/>
                <w:szCs w:val="22"/>
                <w:lang w:eastAsia="en-US"/>
              </w:rPr>
              <w:t>:</w:t>
            </w:r>
          </w:p>
        </w:tc>
        <w:tc>
          <w:tcPr>
            <w:tcW w:w="6589" w:type="dxa"/>
          </w:tcPr>
          <w:p w14:paraId="6C96A816" w14:textId="77777777" w:rsidR="00661F53" w:rsidRPr="00661F53" w:rsidRDefault="00661F53" w:rsidP="00661F53">
            <w:pPr>
              <w:spacing w:before="0" w:after="0" w:line="240" w:lineRule="auto"/>
              <w:rPr>
                <w:color w:val="auto"/>
                <w:szCs w:val="22"/>
                <w:lang w:eastAsia="en-US"/>
              </w:rPr>
            </w:pPr>
            <w:r w:rsidRPr="00661F53">
              <w:rPr>
                <w:color w:val="auto"/>
                <w:szCs w:val="22"/>
                <w:lang w:eastAsia="en-US"/>
              </w:rPr>
              <w:t>Üretim yapılacak/teslim edilecek parçaların her biri</w:t>
            </w:r>
          </w:p>
        </w:tc>
      </w:tr>
      <w:tr w:rsidR="00661F53" w:rsidRPr="00661F53" w14:paraId="33728833" w14:textId="77777777" w:rsidTr="00661F53">
        <w:trPr>
          <w:trHeight w:val="321"/>
        </w:trPr>
        <w:tc>
          <w:tcPr>
            <w:tcW w:w="1181" w:type="dxa"/>
          </w:tcPr>
          <w:p w14:paraId="2A80CEA0" w14:textId="77777777" w:rsidR="00661F53" w:rsidRPr="00661F53" w:rsidRDefault="00661F53" w:rsidP="00661F53">
            <w:pPr>
              <w:spacing w:before="0" w:after="0" w:line="240" w:lineRule="auto"/>
              <w:rPr>
                <w:b/>
                <w:color w:val="auto"/>
                <w:szCs w:val="22"/>
              </w:rPr>
            </w:pPr>
            <w:r w:rsidRPr="00661F53">
              <w:rPr>
                <w:b/>
                <w:color w:val="auto"/>
                <w:szCs w:val="22"/>
                <w:lang w:eastAsia="en-US"/>
              </w:rPr>
              <w:t>Merkez</w:t>
            </w:r>
          </w:p>
        </w:tc>
        <w:tc>
          <w:tcPr>
            <w:tcW w:w="454" w:type="dxa"/>
          </w:tcPr>
          <w:p w14:paraId="2A83A7A5" w14:textId="77777777" w:rsidR="00661F53" w:rsidRPr="00661F53" w:rsidRDefault="00661F53" w:rsidP="00661F53">
            <w:pPr>
              <w:spacing w:before="0" w:after="0" w:line="240" w:lineRule="auto"/>
              <w:rPr>
                <w:b/>
                <w:color w:val="auto"/>
                <w:szCs w:val="22"/>
                <w:lang w:eastAsia="en-US"/>
              </w:rPr>
            </w:pPr>
            <w:r w:rsidRPr="00661F53">
              <w:rPr>
                <w:b/>
                <w:color w:val="auto"/>
                <w:szCs w:val="22"/>
                <w:lang w:eastAsia="en-US"/>
              </w:rPr>
              <w:t>:</w:t>
            </w:r>
          </w:p>
        </w:tc>
        <w:tc>
          <w:tcPr>
            <w:tcW w:w="6589" w:type="dxa"/>
          </w:tcPr>
          <w:p w14:paraId="17C31E6A" w14:textId="77777777" w:rsidR="00661F53" w:rsidRPr="00661F53" w:rsidRDefault="00661F53" w:rsidP="00661F53">
            <w:pPr>
              <w:spacing w:before="0" w:after="0" w:line="240" w:lineRule="auto"/>
              <w:rPr>
                <w:color w:val="auto"/>
                <w:szCs w:val="22"/>
                <w:lang w:eastAsia="en-US"/>
              </w:rPr>
            </w:pPr>
            <w:r w:rsidRPr="00661F53">
              <w:rPr>
                <w:color w:val="auto"/>
                <w:szCs w:val="22"/>
                <w:lang w:eastAsia="en-US"/>
              </w:rPr>
              <w:t>ODTÜ MEMS Merkezi</w:t>
            </w:r>
          </w:p>
        </w:tc>
      </w:tr>
    </w:tbl>
    <w:p w14:paraId="25C693BD" w14:textId="77777777" w:rsidR="00661F53" w:rsidRPr="00661F53" w:rsidRDefault="00661F53" w:rsidP="00661F53">
      <w:pPr>
        <w:rPr>
          <w:lang w:eastAsia="en-US"/>
        </w:rPr>
      </w:pPr>
    </w:p>
    <w:p w14:paraId="641A5DE9" w14:textId="134B41C8" w:rsidR="00661F53" w:rsidRDefault="00661F53" w:rsidP="00661F53">
      <w:pPr>
        <w:pStyle w:val="Heading1"/>
        <w:spacing w:before="0" w:after="0"/>
        <w:rPr>
          <w:sz w:val="22"/>
          <w:szCs w:val="22"/>
        </w:rPr>
      </w:pPr>
      <w:bookmarkStart w:id="6" w:name="_Toc150863527"/>
    </w:p>
    <w:p w14:paraId="49275053" w14:textId="77777777" w:rsidR="00661F53" w:rsidRPr="00661F53" w:rsidRDefault="00661F53" w:rsidP="00661F53">
      <w:pPr>
        <w:rPr>
          <w:lang w:eastAsia="en-US"/>
        </w:rPr>
      </w:pPr>
    </w:p>
    <w:p w14:paraId="06970C95" w14:textId="3633A39C" w:rsidR="00661F53" w:rsidRPr="00661F53" w:rsidRDefault="00661F53" w:rsidP="00661F53">
      <w:pPr>
        <w:pStyle w:val="Heading1"/>
        <w:numPr>
          <w:ilvl w:val="0"/>
          <w:numId w:val="5"/>
        </w:numPr>
        <w:spacing w:before="0" w:after="0"/>
        <w:rPr>
          <w:sz w:val="22"/>
          <w:szCs w:val="22"/>
        </w:rPr>
      </w:pPr>
      <w:r w:rsidRPr="00661F53">
        <w:rPr>
          <w:sz w:val="22"/>
          <w:szCs w:val="22"/>
        </w:rPr>
        <w:t>KAPSAM</w:t>
      </w:r>
    </w:p>
    <w:bookmarkEnd w:id="6"/>
    <w:p w14:paraId="3901A758" w14:textId="6EC79BED" w:rsidR="002D2D59" w:rsidRDefault="00672E07" w:rsidP="00661F53">
      <w:pPr>
        <w:spacing w:before="0" w:after="0" w:line="240" w:lineRule="auto"/>
        <w:rPr>
          <w:szCs w:val="22"/>
        </w:rPr>
      </w:pPr>
      <w:r>
        <w:rPr>
          <w:szCs w:val="22"/>
        </w:rPr>
        <w:t>Merkez tarafından program kapsamında verilecek</w:t>
      </w:r>
      <w:r w:rsidRPr="00661F53">
        <w:rPr>
          <w:szCs w:val="22"/>
        </w:rPr>
        <w:t xml:space="preserve"> </w:t>
      </w:r>
      <w:r w:rsidR="002D2D59" w:rsidRPr="00661F53">
        <w:rPr>
          <w:szCs w:val="22"/>
        </w:rPr>
        <w:t xml:space="preserve">ÇPÜ Hizmeti, temel olarak mikroakışkan uygulamalar ile mikro kalıplama, mikro kuyu dizileri, mikro temaslı baskı, mikro çoğaltma ve daha fazlası için SU-8 tabanlı ana yapıları kapsayacaktır. </w:t>
      </w:r>
    </w:p>
    <w:p w14:paraId="229B83E4" w14:textId="77777777" w:rsidR="00661F53" w:rsidRPr="00661F53" w:rsidRDefault="00661F53" w:rsidP="00661F53">
      <w:pPr>
        <w:spacing w:before="0" w:after="0" w:line="240" w:lineRule="auto"/>
        <w:rPr>
          <w:szCs w:val="22"/>
        </w:rPr>
      </w:pPr>
    </w:p>
    <w:p w14:paraId="45D76EE6" w14:textId="3F53FAD6" w:rsidR="002D2D59" w:rsidRPr="00661F53" w:rsidRDefault="00661F53" w:rsidP="00661F53">
      <w:pPr>
        <w:pStyle w:val="Heading1"/>
        <w:numPr>
          <w:ilvl w:val="0"/>
          <w:numId w:val="5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t>TEKNİK ŞARTLAR</w:t>
      </w:r>
    </w:p>
    <w:p w14:paraId="14CBAEF8" w14:textId="518ECBB0" w:rsidR="002D2D59" w:rsidRPr="00661F53" w:rsidRDefault="002D2D59" w:rsidP="00661F53">
      <w:pPr>
        <w:pStyle w:val="ListParagraph"/>
        <w:numPr>
          <w:ilvl w:val="1"/>
          <w:numId w:val="5"/>
        </w:numPr>
        <w:spacing w:after="0" w:line="240" w:lineRule="auto"/>
      </w:pPr>
      <w:r w:rsidRPr="00661F53">
        <w:t>Boyut Bilgisi</w:t>
      </w:r>
    </w:p>
    <w:p w14:paraId="2CF176F5" w14:textId="0314893A" w:rsidR="00CA2214" w:rsidRPr="00661F53" w:rsidRDefault="00CA2214" w:rsidP="00661F53">
      <w:pPr>
        <w:spacing w:before="0" w:after="0" w:line="240" w:lineRule="auto"/>
        <w:rPr>
          <w:rFonts w:cstheme="minorHAnsi"/>
          <w:szCs w:val="22"/>
        </w:rPr>
      </w:pPr>
      <w:r w:rsidRPr="00661F53">
        <w:rPr>
          <w:rFonts w:cstheme="minorHAnsi"/>
          <w:szCs w:val="22"/>
        </w:rPr>
        <w:t>Gönderilen tasarımlar için 50 µm ve 150 µm olmak üzere iki farklı kalınlık seçeneği olacaktır.</w:t>
      </w:r>
      <w:r w:rsidR="00330A2C" w:rsidRPr="00661F53">
        <w:rPr>
          <w:rFonts w:cstheme="minorHAnsi"/>
          <w:szCs w:val="22"/>
        </w:rPr>
        <w:t xml:space="preserve"> (Şekil 1)</w:t>
      </w:r>
    </w:p>
    <w:p w14:paraId="466D5657" w14:textId="68DF6C5B" w:rsidR="00CA2214" w:rsidRPr="00661F53" w:rsidRDefault="00CA2214" w:rsidP="00661F53">
      <w:pPr>
        <w:spacing w:before="0" w:after="0" w:line="240" w:lineRule="auto"/>
        <w:jc w:val="center"/>
        <w:rPr>
          <w:rFonts w:cstheme="minorHAnsi"/>
          <w:szCs w:val="22"/>
        </w:rPr>
      </w:pPr>
      <w:r w:rsidRPr="00661F53">
        <w:rPr>
          <w:rFonts w:cstheme="minorHAnsi"/>
          <w:noProof/>
          <w:szCs w:val="22"/>
        </w:rPr>
        <w:drawing>
          <wp:inline distT="0" distB="0" distL="0" distR="0" wp14:anchorId="7A76B3A9" wp14:editId="3334109B">
            <wp:extent cx="4246922" cy="900000"/>
            <wp:effectExtent l="0" t="0" r="1270" b="0"/>
            <wp:docPr id="1967032727" name="Picture 1967032727" descr="A picture containing text, screenshot, font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032727" name="Picture 1967032727" descr="A picture containing text, screenshot, font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922" cy="9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4CC735" w14:textId="03877BCC" w:rsidR="00330A2C" w:rsidRPr="00661F53" w:rsidRDefault="00330A2C" w:rsidP="00661F53">
      <w:pPr>
        <w:spacing w:before="0" w:after="0" w:line="240" w:lineRule="auto"/>
        <w:jc w:val="center"/>
        <w:rPr>
          <w:rFonts w:cstheme="minorHAnsi"/>
          <w:szCs w:val="22"/>
        </w:rPr>
      </w:pPr>
      <w:r w:rsidRPr="00661F53">
        <w:rPr>
          <w:rFonts w:cstheme="minorHAnsi"/>
          <w:szCs w:val="22"/>
        </w:rPr>
        <w:t>Şekil 1. Tasarımlar için kalınlık seçenekleri</w:t>
      </w:r>
    </w:p>
    <w:p w14:paraId="6B96306E" w14:textId="1B0D4870" w:rsidR="00CA2214" w:rsidRPr="00661F53" w:rsidRDefault="00CA2214" w:rsidP="00661F53">
      <w:pPr>
        <w:spacing w:before="0" w:after="0" w:line="240" w:lineRule="auto"/>
        <w:rPr>
          <w:rFonts w:cstheme="minorHAnsi"/>
          <w:szCs w:val="22"/>
        </w:rPr>
      </w:pPr>
      <w:r w:rsidRPr="00661F53">
        <w:rPr>
          <w:rFonts w:cstheme="minorHAnsi"/>
          <w:szCs w:val="22"/>
        </w:rPr>
        <w:t>Pul üzerinde tasarımınıza uyan minimum alan seçilmelidir. Maksimum alan (22 cm</w:t>
      </w:r>
      <w:r w:rsidRPr="00661F53">
        <w:rPr>
          <w:rFonts w:cstheme="minorHAnsi"/>
          <w:szCs w:val="22"/>
          <w:vertAlign w:val="superscript"/>
        </w:rPr>
        <w:t>2</w:t>
      </w:r>
      <w:r w:rsidRPr="00661F53">
        <w:rPr>
          <w:rFonts w:cstheme="minorHAnsi"/>
          <w:szCs w:val="22"/>
        </w:rPr>
        <w:t xml:space="preserve">) limitini aşmadan birden fazla bölge </w:t>
      </w:r>
      <w:r w:rsidR="00330A2C" w:rsidRPr="00661F53">
        <w:rPr>
          <w:rFonts w:cstheme="minorHAnsi"/>
          <w:szCs w:val="22"/>
        </w:rPr>
        <w:t>kullanılabilmektedir.</w:t>
      </w:r>
    </w:p>
    <w:p w14:paraId="7BCCCA38" w14:textId="3B739308" w:rsidR="00CA2214" w:rsidRDefault="00CA2214" w:rsidP="00661F53">
      <w:pPr>
        <w:spacing w:before="0" w:after="0" w:line="240" w:lineRule="auto"/>
        <w:rPr>
          <w:rFonts w:cstheme="minorHAnsi"/>
          <w:szCs w:val="22"/>
        </w:rPr>
      </w:pPr>
      <w:r w:rsidRPr="00661F53">
        <w:rPr>
          <w:rFonts w:cstheme="minorHAnsi"/>
          <w:szCs w:val="22"/>
        </w:rPr>
        <w:t xml:space="preserve">Pulları kesmek için mekanik testere </w:t>
      </w:r>
      <w:r w:rsidR="00330A2C" w:rsidRPr="00661F53">
        <w:rPr>
          <w:rFonts w:cstheme="minorHAnsi"/>
          <w:szCs w:val="22"/>
        </w:rPr>
        <w:t>kullanılmakta olduğundan</w:t>
      </w:r>
      <w:r w:rsidRPr="00661F53">
        <w:rPr>
          <w:rFonts w:cstheme="minorHAnsi"/>
          <w:szCs w:val="22"/>
        </w:rPr>
        <w:t xml:space="preserve">, tüm tasarımlar kesim çizgisi uyumlu </w:t>
      </w:r>
      <w:r w:rsidR="00330A2C" w:rsidRPr="00661F53">
        <w:rPr>
          <w:rFonts w:cstheme="minorHAnsi"/>
          <w:szCs w:val="22"/>
        </w:rPr>
        <w:t>olmalıdır</w:t>
      </w:r>
      <w:r w:rsidRPr="00661F53">
        <w:rPr>
          <w:rFonts w:cstheme="minorHAnsi"/>
          <w:szCs w:val="22"/>
        </w:rPr>
        <w:t xml:space="preserve">. </w:t>
      </w:r>
      <w:r w:rsidR="00330A2C" w:rsidRPr="00661F53">
        <w:rPr>
          <w:rFonts w:cstheme="minorHAnsi"/>
          <w:szCs w:val="22"/>
        </w:rPr>
        <w:t xml:space="preserve">(Şekil 2) </w:t>
      </w:r>
      <w:r w:rsidRPr="00661F53">
        <w:rPr>
          <w:rFonts w:cstheme="minorHAnsi"/>
          <w:szCs w:val="22"/>
        </w:rPr>
        <w:t xml:space="preserve">Bu </w:t>
      </w:r>
      <w:r w:rsidR="00330A2C" w:rsidRPr="00661F53">
        <w:rPr>
          <w:rFonts w:cstheme="minorHAnsi"/>
          <w:szCs w:val="22"/>
        </w:rPr>
        <w:t>nedenle</w:t>
      </w:r>
      <w:r w:rsidRPr="00661F53">
        <w:rPr>
          <w:rFonts w:cstheme="minorHAnsi"/>
          <w:szCs w:val="22"/>
        </w:rPr>
        <w:t xml:space="preserve"> kesim çizgisi tasarım ebatların</w:t>
      </w:r>
      <w:r w:rsidR="00330A2C" w:rsidRPr="00661F53">
        <w:rPr>
          <w:rFonts w:cstheme="minorHAnsi"/>
          <w:szCs w:val="22"/>
        </w:rPr>
        <w:t>a</w:t>
      </w:r>
      <w:r w:rsidRPr="00661F53">
        <w:rPr>
          <w:rFonts w:cstheme="minorHAnsi"/>
          <w:szCs w:val="22"/>
        </w:rPr>
        <w:t xml:space="preserve"> göre uyarlan</w:t>
      </w:r>
      <w:r w:rsidR="00330A2C" w:rsidRPr="00661F53">
        <w:rPr>
          <w:rFonts w:cstheme="minorHAnsi"/>
          <w:szCs w:val="22"/>
        </w:rPr>
        <w:t>mayacaktır</w:t>
      </w:r>
      <w:r w:rsidRPr="00661F53">
        <w:rPr>
          <w:rFonts w:cstheme="minorHAnsi"/>
          <w:szCs w:val="22"/>
        </w:rPr>
        <w:t>. Belirtilen kesim bölgelerine yerleştirilen tasarımlar daha fazla işlenmeyecek/kesilmeyecektir.</w:t>
      </w:r>
    </w:p>
    <w:p w14:paraId="2B3055E8" w14:textId="77777777" w:rsidR="00661F53" w:rsidRPr="00661F53" w:rsidRDefault="00661F53" w:rsidP="00661F53">
      <w:pPr>
        <w:pStyle w:val="ListParagraph"/>
        <w:numPr>
          <w:ilvl w:val="1"/>
          <w:numId w:val="5"/>
        </w:numPr>
        <w:spacing w:after="0" w:line="240" w:lineRule="auto"/>
      </w:pPr>
      <w:r w:rsidRPr="00661F53">
        <w:t>Üretim Koşulları</w:t>
      </w:r>
    </w:p>
    <w:p w14:paraId="785C81BD" w14:textId="77777777" w:rsidR="00661F53" w:rsidRPr="00661F53" w:rsidRDefault="00661F53" w:rsidP="00661F53">
      <w:pPr>
        <w:spacing w:before="0" w:after="0" w:line="240" w:lineRule="auto"/>
        <w:rPr>
          <w:rFonts w:cstheme="minorHAnsi"/>
          <w:szCs w:val="22"/>
        </w:rPr>
      </w:pPr>
      <w:r w:rsidRPr="00661F53">
        <w:rPr>
          <w:rFonts w:cstheme="minorHAnsi"/>
          <w:szCs w:val="22"/>
        </w:rPr>
        <w:t>Zorlayıcı yüksek en-boy oranlı tasarımlar (yapıların genişlik-yükseklik oranının 1:5 oranından daha büyük tasarımlar) için üretimde herhangi bir optimizasyon yürütülmeyecektir.</w:t>
      </w:r>
    </w:p>
    <w:p w14:paraId="0FEA3569" w14:textId="77777777" w:rsidR="00661F53" w:rsidRPr="00661F53" w:rsidRDefault="00661F53" w:rsidP="00661F53">
      <w:pPr>
        <w:spacing w:before="0" w:after="0" w:line="240" w:lineRule="auto"/>
        <w:rPr>
          <w:rFonts w:cstheme="minorHAnsi"/>
          <w:szCs w:val="22"/>
        </w:rPr>
      </w:pPr>
      <w:r w:rsidRPr="00661F53">
        <w:rPr>
          <w:rFonts w:cstheme="minorHAnsi"/>
          <w:szCs w:val="22"/>
        </w:rPr>
        <w:t>Tasarım dosyaları .</w:t>
      </w:r>
      <w:proofErr w:type="spellStart"/>
      <w:r w:rsidRPr="00661F53">
        <w:rPr>
          <w:rFonts w:cstheme="minorHAnsi"/>
          <w:szCs w:val="22"/>
        </w:rPr>
        <w:t>gds</w:t>
      </w:r>
      <w:proofErr w:type="spellEnd"/>
      <w:r w:rsidRPr="00661F53">
        <w:rPr>
          <w:rFonts w:cstheme="minorHAnsi"/>
          <w:szCs w:val="22"/>
        </w:rPr>
        <w:t xml:space="preserve"> formatında sunulmalıdır.</w:t>
      </w:r>
    </w:p>
    <w:p w14:paraId="270FB977" w14:textId="77777777" w:rsidR="00661F53" w:rsidRPr="00661F53" w:rsidRDefault="00661F53" w:rsidP="00661F53">
      <w:pPr>
        <w:pStyle w:val="ListParagraph"/>
        <w:numPr>
          <w:ilvl w:val="1"/>
          <w:numId w:val="5"/>
        </w:numPr>
        <w:spacing w:after="0" w:line="240" w:lineRule="auto"/>
      </w:pPr>
      <w:r w:rsidRPr="00661F53">
        <w:t>Spesifikasyonlar</w:t>
      </w:r>
    </w:p>
    <w:p w14:paraId="214AC62D" w14:textId="77777777" w:rsidR="00661F53" w:rsidRPr="00661F53" w:rsidRDefault="00661F53" w:rsidP="00661F53">
      <w:pPr>
        <w:spacing w:before="0" w:after="0" w:line="240" w:lineRule="auto"/>
        <w:rPr>
          <w:rFonts w:cstheme="minorHAnsi"/>
          <w:szCs w:val="22"/>
        </w:rPr>
      </w:pPr>
      <w:r w:rsidRPr="00661F53">
        <w:rPr>
          <w:rFonts w:cstheme="minorHAnsi"/>
          <w:szCs w:val="22"/>
        </w:rPr>
        <w:t xml:space="preserve">SU-8, 6" Silikon pullar üzerinde şekillendirilecektir </w:t>
      </w:r>
      <w:r w:rsidRPr="00B25A78">
        <w:rPr>
          <w:rFonts w:cstheme="minorHAnsi"/>
          <w:szCs w:val="22"/>
          <w:lang w:val="de-DE"/>
        </w:rPr>
        <w:t>(kalınlık: 650 ± 50 µm</w:t>
      </w:r>
      <w:r w:rsidRPr="00661F53">
        <w:rPr>
          <w:rFonts w:cstheme="minorHAnsi"/>
          <w:szCs w:val="22"/>
        </w:rPr>
        <w:t>).</w:t>
      </w:r>
    </w:p>
    <w:p w14:paraId="4CA16BD0" w14:textId="002ACA6F" w:rsidR="00661F53" w:rsidRPr="00661F53" w:rsidRDefault="00661F53" w:rsidP="00661F53">
      <w:pPr>
        <w:pStyle w:val="ListParagraph"/>
        <w:numPr>
          <w:ilvl w:val="1"/>
          <w:numId w:val="5"/>
        </w:numPr>
        <w:spacing w:after="0" w:line="240" w:lineRule="auto"/>
        <w:rPr>
          <w:rFonts w:cstheme="minorHAnsi"/>
          <w:bCs/>
        </w:rPr>
      </w:pPr>
      <w:r w:rsidRPr="00661F53">
        <w:rPr>
          <w:rFonts w:cstheme="minorHAnsi"/>
          <w:bCs/>
        </w:rPr>
        <w:lastRenderedPageBreak/>
        <w:t>Çözünürlük</w:t>
      </w:r>
    </w:p>
    <w:p w14:paraId="67B1DEA1" w14:textId="77777777" w:rsidR="00661F53" w:rsidRPr="00661F53" w:rsidRDefault="00661F53" w:rsidP="00661F53">
      <w:pPr>
        <w:spacing w:before="0" w:after="0" w:line="240" w:lineRule="auto"/>
        <w:rPr>
          <w:rFonts w:cstheme="minorHAnsi"/>
          <w:szCs w:val="22"/>
        </w:rPr>
      </w:pPr>
      <w:r w:rsidRPr="00661F53">
        <w:rPr>
          <w:rFonts w:cstheme="minorHAnsi"/>
          <w:szCs w:val="22"/>
        </w:rPr>
        <w:t xml:space="preserve">Genel tasarım kuralı: Tek katmanda kritik boyut 10 </w:t>
      </w:r>
      <w:proofErr w:type="spellStart"/>
      <w:r w:rsidRPr="00661F53">
        <w:rPr>
          <w:rFonts w:cstheme="minorHAnsi"/>
          <w:szCs w:val="22"/>
        </w:rPr>
        <w:t>μm</w:t>
      </w:r>
      <w:proofErr w:type="spellEnd"/>
    </w:p>
    <w:p w14:paraId="2DB6BF0D" w14:textId="77777777" w:rsidR="00661F53" w:rsidRPr="00661F53" w:rsidRDefault="00661F53" w:rsidP="00661F53">
      <w:pPr>
        <w:pStyle w:val="ListParagraph"/>
        <w:numPr>
          <w:ilvl w:val="1"/>
          <w:numId w:val="5"/>
        </w:numPr>
        <w:spacing w:after="0" w:line="240" w:lineRule="auto"/>
        <w:rPr>
          <w:rFonts w:cstheme="minorHAnsi"/>
          <w:bCs/>
        </w:rPr>
      </w:pPr>
      <w:r w:rsidRPr="00661F53">
        <w:rPr>
          <w:rFonts w:cstheme="minorHAnsi"/>
          <w:bCs/>
        </w:rPr>
        <w:t xml:space="preserve">Karakterizasyon </w:t>
      </w:r>
    </w:p>
    <w:p w14:paraId="56CC132A" w14:textId="77777777" w:rsidR="00661F53" w:rsidRPr="00661F53" w:rsidRDefault="00661F53" w:rsidP="00661F53">
      <w:pPr>
        <w:spacing w:before="0" w:after="0" w:line="240" w:lineRule="auto"/>
        <w:rPr>
          <w:rFonts w:cstheme="minorHAnsi"/>
          <w:szCs w:val="22"/>
        </w:rPr>
      </w:pPr>
      <w:r w:rsidRPr="00661F53">
        <w:rPr>
          <w:rFonts w:cstheme="minorHAnsi"/>
          <w:szCs w:val="22"/>
        </w:rPr>
        <w:t>• Üretimi tamamlanan cihazlar ayrı ayrı test edilmeyecektir</w:t>
      </w:r>
    </w:p>
    <w:p w14:paraId="6E0809FF" w14:textId="77777777" w:rsidR="00661F53" w:rsidRPr="00661F53" w:rsidRDefault="00661F53" w:rsidP="00661F53">
      <w:pPr>
        <w:spacing w:before="0" w:after="0" w:line="240" w:lineRule="auto"/>
        <w:rPr>
          <w:rFonts w:cstheme="minorHAnsi"/>
          <w:szCs w:val="22"/>
        </w:rPr>
      </w:pPr>
      <w:r w:rsidRPr="00661F53">
        <w:rPr>
          <w:rFonts w:cstheme="minorHAnsi"/>
          <w:szCs w:val="22"/>
        </w:rPr>
        <w:t xml:space="preserve">• Genel optik inceleme yürütülecektir. </w:t>
      </w:r>
    </w:p>
    <w:p w14:paraId="45747060" w14:textId="187C63E3" w:rsidR="00661F53" w:rsidRDefault="00661F53" w:rsidP="00661F53">
      <w:pPr>
        <w:spacing w:before="0" w:after="0" w:line="240" w:lineRule="auto"/>
        <w:rPr>
          <w:rFonts w:cstheme="minorHAnsi"/>
          <w:szCs w:val="22"/>
        </w:rPr>
      </w:pPr>
      <w:r w:rsidRPr="00661F53">
        <w:rPr>
          <w:rFonts w:cstheme="minorHAnsi"/>
          <w:szCs w:val="22"/>
        </w:rPr>
        <w:t xml:space="preserve">• Profilometre kullanarak silikon pul üzerinde oluşturulan yapıların genel boyut denetimi yapılacaktır. </w:t>
      </w:r>
    </w:p>
    <w:p w14:paraId="7710B322" w14:textId="04A4C358" w:rsidR="00277E45" w:rsidRDefault="00277E45" w:rsidP="00661F53">
      <w:pPr>
        <w:spacing w:before="0" w:after="0" w:line="240" w:lineRule="auto"/>
        <w:rPr>
          <w:rFonts w:cstheme="minorHAnsi"/>
          <w:szCs w:val="22"/>
        </w:rPr>
      </w:pPr>
    </w:p>
    <w:p w14:paraId="3FE6B13B" w14:textId="3C5017F9" w:rsidR="00277E45" w:rsidRDefault="00277E45" w:rsidP="00277E45">
      <w:pPr>
        <w:spacing w:before="0" w:after="0" w:line="240" w:lineRule="auto"/>
        <w:jc w:val="center"/>
        <w:rPr>
          <w:rFonts w:cstheme="minorHAnsi"/>
          <w:szCs w:val="22"/>
        </w:rPr>
      </w:pPr>
      <w:r>
        <w:rPr>
          <w:noProof/>
        </w:rPr>
        <w:drawing>
          <wp:inline distT="0" distB="0" distL="0" distR="0" wp14:anchorId="67B48286" wp14:editId="1AC7749F">
            <wp:extent cx="3943350" cy="3499471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0136" cy="3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2090C" w14:textId="4E11E906" w:rsidR="00277E45" w:rsidRDefault="00277E45" w:rsidP="00661F53">
      <w:pPr>
        <w:spacing w:before="0" w:after="0" w:line="240" w:lineRule="auto"/>
        <w:rPr>
          <w:rFonts w:cstheme="minorHAnsi"/>
          <w:szCs w:val="22"/>
        </w:rPr>
      </w:pPr>
    </w:p>
    <w:p w14:paraId="27BC59F4" w14:textId="0913104F" w:rsidR="00330A2C" w:rsidRDefault="00330A2C" w:rsidP="00277E45">
      <w:pPr>
        <w:spacing w:before="0" w:after="0" w:line="240" w:lineRule="auto"/>
        <w:jc w:val="center"/>
        <w:rPr>
          <w:rFonts w:cstheme="minorHAnsi"/>
          <w:szCs w:val="22"/>
        </w:rPr>
      </w:pPr>
      <w:r w:rsidRPr="00661F53">
        <w:rPr>
          <w:rFonts w:cstheme="minorHAnsi"/>
          <w:szCs w:val="22"/>
        </w:rPr>
        <w:t>Şekil 2. Pul kesim boyutları</w:t>
      </w:r>
    </w:p>
    <w:p w14:paraId="3B655D79" w14:textId="77777777" w:rsidR="00661F53" w:rsidRPr="00661F53" w:rsidRDefault="00661F53" w:rsidP="00661F53">
      <w:pPr>
        <w:spacing w:before="0" w:after="0" w:line="240" w:lineRule="auto"/>
        <w:jc w:val="center"/>
        <w:rPr>
          <w:rFonts w:cstheme="minorHAnsi"/>
          <w:szCs w:val="22"/>
        </w:rPr>
      </w:pPr>
    </w:p>
    <w:p w14:paraId="14435F5C" w14:textId="10FB1350" w:rsidR="00877773" w:rsidRPr="00661F53" w:rsidRDefault="00877773" w:rsidP="00661F53">
      <w:pPr>
        <w:pStyle w:val="Heading1"/>
        <w:numPr>
          <w:ilvl w:val="0"/>
          <w:numId w:val="5"/>
        </w:numPr>
        <w:spacing w:before="0" w:after="0"/>
        <w:rPr>
          <w:sz w:val="22"/>
          <w:szCs w:val="22"/>
        </w:rPr>
      </w:pPr>
      <w:bookmarkStart w:id="7" w:name="_Toc150863529"/>
      <w:r w:rsidRPr="00661F53">
        <w:rPr>
          <w:sz w:val="22"/>
          <w:szCs w:val="22"/>
        </w:rPr>
        <w:t>Diğer Şartlar</w:t>
      </w:r>
    </w:p>
    <w:p w14:paraId="271F5E67" w14:textId="1BBCBFBB" w:rsidR="00877773" w:rsidRDefault="00877773" w:rsidP="00661F53">
      <w:pPr>
        <w:pStyle w:val="ListParagraph"/>
        <w:spacing w:after="0" w:line="240" w:lineRule="auto"/>
        <w:ind w:left="360"/>
        <w:rPr>
          <w:rFonts w:eastAsiaTheme="minorEastAsia" w:cstheme="minorHAnsi"/>
          <w:color w:val="000000" w:themeColor="text1"/>
          <w:lang w:eastAsia="ja-JP"/>
        </w:rPr>
      </w:pPr>
      <w:r w:rsidRPr="00B25A78">
        <w:rPr>
          <w:rFonts w:eastAsiaTheme="minorEastAsia" w:cstheme="minorHAnsi"/>
          <w:color w:val="000000" w:themeColor="text1"/>
          <w:lang w:eastAsia="ja-JP"/>
        </w:rPr>
        <w:t xml:space="preserve">Teslim süresi </w:t>
      </w:r>
      <w:r w:rsidR="008A2D4B" w:rsidRPr="00B25A78">
        <w:rPr>
          <w:rFonts w:eastAsiaTheme="minorEastAsia" w:cstheme="minorHAnsi"/>
          <w:color w:val="000000" w:themeColor="text1"/>
          <w:lang w:eastAsia="ja-JP"/>
        </w:rPr>
        <w:t>temiz alandaki</w:t>
      </w:r>
      <w:r w:rsidRPr="00B25A78">
        <w:rPr>
          <w:rFonts w:eastAsiaTheme="minorEastAsia" w:cstheme="minorHAnsi"/>
          <w:color w:val="000000" w:themeColor="text1"/>
          <w:lang w:eastAsia="ja-JP"/>
        </w:rPr>
        <w:t xml:space="preserve"> iş yoğunluğuna ve cihazların durumuna göre değişiklik gösterebilir.</w:t>
      </w:r>
      <w:bookmarkStart w:id="8" w:name="_GoBack"/>
      <w:bookmarkEnd w:id="8"/>
    </w:p>
    <w:p w14:paraId="2E54CD6F" w14:textId="0659F1DF" w:rsidR="001A67F9" w:rsidRDefault="001A67F9" w:rsidP="00661F53">
      <w:pPr>
        <w:pStyle w:val="ListParagraph"/>
        <w:spacing w:after="0" w:line="240" w:lineRule="auto"/>
        <w:ind w:left="360"/>
        <w:rPr>
          <w:rFonts w:eastAsiaTheme="minorEastAsia" w:cstheme="minorHAnsi"/>
          <w:color w:val="000000" w:themeColor="text1"/>
          <w:lang w:eastAsia="ja-JP"/>
        </w:rPr>
      </w:pPr>
    </w:p>
    <w:p w14:paraId="43A0A39F" w14:textId="04B1D9AA" w:rsidR="001A67F9" w:rsidRDefault="001A67F9" w:rsidP="00661F53">
      <w:pPr>
        <w:pStyle w:val="ListParagraph"/>
        <w:spacing w:after="0" w:line="240" w:lineRule="auto"/>
        <w:ind w:left="360"/>
        <w:rPr>
          <w:rFonts w:eastAsiaTheme="minorEastAsia" w:cstheme="minorHAnsi"/>
          <w:color w:val="000000" w:themeColor="text1"/>
          <w:lang w:eastAsia="ja-JP"/>
        </w:rPr>
      </w:pPr>
    </w:p>
    <w:p w14:paraId="35F80C80" w14:textId="1C4ED9A4" w:rsidR="001A67F9" w:rsidRDefault="001A67F9" w:rsidP="00661F53">
      <w:pPr>
        <w:pStyle w:val="ListParagraph"/>
        <w:spacing w:after="0" w:line="240" w:lineRule="auto"/>
        <w:ind w:left="360"/>
        <w:rPr>
          <w:rFonts w:eastAsiaTheme="minorEastAsia" w:cstheme="minorHAnsi"/>
          <w:color w:val="000000" w:themeColor="text1"/>
          <w:lang w:eastAsia="ja-JP"/>
        </w:rPr>
      </w:pPr>
    </w:p>
    <w:p w14:paraId="180037EE" w14:textId="77777777" w:rsidR="000875D3" w:rsidRDefault="000875D3" w:rsidP="00661F53">
      <w:pPr>
        <w:pStyle w:val="ListParagraph"/>
        <w:spacing w:after="0" w:line="240" w:lineRule="auto"/>
        <w:ind w:left="360"/>
        <w:rPr>
          <w:rFonts w:eastAsiaTheme="minorEastAsia" w:cstheme="minorHAnsi"/>
          <w:color w:val="000000" w:themeColor="text1"/>
          <w:lang w:eastAsia="ja-JP"/>
        </w:rPr>
      </w:pPr>
    </w:p>
    <w:p w14:paraId="29A74501" w14:textId="110F128E" w:rsidR="001A67F9" w:rsidRDefault="001A67F9" w:rsidP="00661F53">
      <w:pPr>
        <w:pStyle w:val="ListParagraph"/>
        <w:spacing w:after="0" w:line="240" w:lineRule="auto"/>
        <w:ind w:left="360"/>
        <w:rPr>
          <w:rFonts w:eastAsiaTheme="minorEastAsia" w:cstheme="minorHAnsi"/>
          <w:color w:val="000000" w:themeColor="text1"/>
          <w:lang w:eastAsia="ja-JP"/>
        </w:rPr>
      </w:pPr>
    </w:p>
    <w:p w14:paraId="0A47873D" w14:textId="77777777" w:rsidR="001A67F9" w:rsidRPr="00B25A78" w:rsidRDefault="001A67F9" w:rsidP="00661F53">
      <w:pPr>
        <w:pStyle w:val="ListParagraph"/>
        <w:spacing w:after="0" w:line="240" w:lineRule="auto"/>
        <w:ind w:left="360"/>
        <w:rPr>
          <w:rFonts w:eastAsiaTheme="minorEastAsia" w:cstheme="minorHAnsi"/>
          <w:color w:val="000000" w:themeColor="text1"/>
          <w:lang w:eastAsia="ja-JP"/>
        </w:rPr>
      </w:pPr>
    </w:p>
    <w:p w14:paraId="7D74E8C7" w14:textId="77777777" w:rsidR="00661F53" w:rsidRPr="00661F53" w:rsidRDefault="00661F53" w:rsidP="00661F53">
      <w:pPr>
        <w:pStyle w:val="ListParagraph"/>
        <w:spacing w:after="0" w:line="240" w:lineRule="auto"/>
        <w:ind w:left="360"/>
        <w:rPr>
          <w:i/>
        </w:rPr>
      </w:pPr>
    </w:p>
    <w:p w14:paraId="5AD2ADDB" w14:textId="52812384" w:rsidR="001A67F9" w:rsidRPr="000875D3" w:rsidRDefault="00625DA5" w:rsidP="000875D3">
      <w:pPr>
        <w:pStyle w:val="Heading1"/>
        <w:numPr>
          <w:ilvl w:val="0"/>
          <w:numId w:val="5"/>
        </w:numPr>
        <w:spacing w:before="0" w:after="0"/>
        <w:rPr>
          <w:sz w:val="22"/>
          <w:szCs w:val="22"/>
        </w:rPr>
      </w:pPr>
      <w:r w:rsidRPr="000875D3">
        <w:rPr>
          <w:sz w:val="22"/>
          <w:szCs w:val="22"/>
        </w:rPr>
        <w:lastRenderedPageBreak/>
        <w:t xml:space="preserve"> </w:t>
      </w:r>
      <w:bookmarkEnd w:id="7"/>
      <w:r w:rsidR="00877773" w:rsidRPr="000875D3">
        <w:rPr>
          <w:sz w:val="22"/>
          <w:szCs w:val="22"/>
        </w:rPr>
        <w:t>ÇPÜ Başvuru Formu</w:t>
      </w:r>
    </w:p>
    <w:tbl>
      <w:tblPr>
        <w:tblStyle w:val="TableGrid"/>
        <w:tblW w:w="8815" w:type="dxa"/>
        <w:tblLook w:val="04A0" w:firstRow="1" w:lastRow="0" w:firstColumn="1" w:lastColumn="0" w:noHBand="0" w:noVBand="1"/>
      </w:tblPr>
      <w:tblGrid>
        <w:gridCol w:w="8815"/>
      </w:tblGrid>
      <w:tr w:rsidR="003579B3" w:rsidRPr="00661F53" w14:paraId="0B670B98" w14:textId="77777777" w:rsidTr="00977FAE">
        <w:trPr>
          <w:trHeight w:val="2789"/>
        </w:trPr>
        <w:tc>
          <w:tcPr>
            <w:tcW w:w="8815" w:type="dxa"/>
          </w:tcPr>
          <w:p w14:paraId="746B718B" w14:textId="79FB5404" w:rsidR="00661F53" w:rsidRPr="00661F53" w:rsidRDefault="00661F53" w:rsidP="00661F53">
            <w:pPr>
              <w:pStyle w:val="ListParagraph"/>
              <w:spacing w:after="0" w:line="240" w:lineRule="auto"/>
              <w:ind w:left="160"/>
            </w:pPr>
            <w:r w:rsidRPr="00661F53">
              <w:t>Başvuru Sahibinin</w:t>
            </w:r>
          </w:p>
          <w:p w14:paraId="446A77DC" w14:textId="52C57307" w:rsidR="00661F53" w:rsidRDefault="00877773" w:rsidP="00661F53">
            <w:pPr>
              <w:pStyle w:val="ListParagraph"/>
              <w:spacing w:after="0" w:line="240" w:lineRule="auto"/>
              <w:ind w:left="160"/>
            </w:pPr>
            <w:r w:rsidRPr="00661F53">
              <w:t>Adı Soyadı:</w:t>
            </w:r>
            <w:r w:rsidR="000D4A23">
              <w:t xml:space="preserve"> </w:t>
            </w:r>
          </w:p>
          <w:p w14:paraId="5080CC54" w14:textId="7BDAA3A4" w:rsidR="00672E07" w:rsidRPr="00661F53" w:rsidRDefault="00500061" w:rsidP="00661F53">
            <w:pPr>
              <w:pStyle w:val="ListParagraph"/>
              <w:spacing w:after="0" w:line="240" w:lineRule="auto"/>
              <w:ind w:left="160"/>
            </w:pPr>
            <w:r>
              <w:t>Adresi:</w:t>
            </w:r>
            <w:r w:rsidR="000D4A23">
              <w:t xml:space="preserve"> </w:t>
            </w:r>
          </w:p>
          <w:p w14:paraId="676E1F22" w14:textId="0DC4B68E" w:rsidR="00877773" w:rsidRDefault="00661F53" w:rsidP="00661F53">
            <w:pPr>
              <w:pStyle w:val="ListParagraph"/>
              <w:spacing w:after="0" w:line="240" w:lineRule="auto"/>
              <w:ind w:left="160"/>
            </w:pPr>
            <w:r w:rsidRPr="00661F53">
              <w:t>İ</w:t>
            </w:r>
            <w:r w:rsidR="00877773" w:rsidRPr="00661F53">
              <w:t xml:space="preserve">rtibat </w:t>
            </w:r>
            <w:r w:rsidRPr="00661F53">
              <w:t>N</w:t>
            </w:r>
            <w:r w:rsidR="00877773" w:rsidRPr="00661F53">
              <w:t>o:</w:t>
            </w:r>
            <w:r w:rsidR="000D4A23">
              <w:t xml:space="preserve"> </w:t>
            </w:r>
          </w:p>
          <w:p w14:paraId="731D8FAD" w14:textId="4E9C0F52" w:rsidR="00500061" w:rsidRPr="00661F53" w:rsidRDefault="00500061" w:rsidP="00661F53">
            <w:pPr>
              <w:pStyle w:val="ListParagraph"/>
              <w:spacing w:after="0" w:line="240" w:lineRule="auto"/>
              <w:ind w:left="160"/>
            </w:pPr>
            <w:r>
              <w:t>Yetkili Kişi:</w:t>
            </w:r>
            <w:r w:rsidR="000D4A23">
              <w:t xml:space="preserve"> </w:t>
            </w:r>
          </w:p>
          <w:p w14:paraId="35A60E5F" w14:textId="54049D4C" w:rsidR="003579B3" w:rsidRPr="00661F53" w:rsidRDefault="003579B3" w:rsidP="00661F53">
            <w:pPr>
              <w:pStyle w:val="ListParagraph"/>
              <w:spacing w:after="0" w:line="240" w:lineRule="auto"/>
              <w:ind w:left="160"/>
            </w:pPr>
            <w:r w:rsidRPr="00661F53">
              <w:t xml:space="preserve">Başvuru Tarihi: </w:t>
            </w:r>
            <w:r w:rsidR="000D4A23">
              <w:t xml:space="preserve"> </w:t>
            </w:r>
          </w:p>
          <w:p w14:paraId="27C81CEC" w14:textId="6AE14F09" w:rsidR="00877773" w:rsidRPr="00661F53" w:rsidRDefault="00977FAE" w:rsidP="00661F53">
            <w:pPr>
              <w:pStyle w:val="ListParagraph"/>
              <w:spacing w:after="0" w:line="240" w:lineRule="auto"/>
              <w:ind w:left="160"/>
            </w:pPr>
            <w:r w:rsidRPr="00661F53">
              <w:t xml:space="preserve">Talep edilen </w:t>
            </w:r>
            <w:proofErr w:type="spellStart"/>
            <w:r w:rsidR="00780C21">
              <w:t>Kırmık</w:t>
            </w:r>
            <w:proofErr w:type="spellEnd"/>
            <w:r w:rsidR="00780C21">
              <w:t xml:space="preserve"> No</w:t>
            </w:r>
            <w:r w:rsidR="000875D3">
              <w:t>:</w:t>
            </w:r>
          </w:p>
          <w:p w14:paraId="4825596A" w14:textId="62FC19DA" w:rsidR="00625DA5" w:rsidRPr="00661F53" w:rsidRDefault="00877773" w:rsidP="00661F53">
            <w:pPr>
              <w:pStyle w:val="ListParagraph"/>
              <w:spacing w:after="0" w:line="240" w:lineRule="auto"/>
              <w:ind w:left="160"/>
              <w:rPr>
                <w:i/>
              </w:rPr>
            </w:pPr>
            <w:r w:rsidRPr="00661F53">
              <w:rPr>
                <w:i/>
              </w:rPr>
              <w:t>*</w:t>
            </w:r>
            <w:r w:rsidR="000D4A23">
              <w:rPr>
                <w:i/>
              </w:rPr>
              <w:t>*</w:t>
            </w:r>
            <w:r w:rsidR="003B1035">
              <w:rPr>
                <w:i/>
              </w:rPr>
              <w:t xml:space="preserve"> </w:t>
            </w:r>
            <w:r w:rsidRPr="00661F53">
              <w:rPr>
                <w:i/>
              </w:rPr>
              <w:t xml:space="preserve"> </w:t>
            </w:r>
            <w:r w:rsidRPr="00661F53">
              <w:t>(en fazla</w:t>
            </w:r>
            <w:r w:rsidR="001A67F9">
              <w:t xml:space="preserve"> 3 </w:t>
            </w:r>
            <w:proofErr w:type="spellStart"/>
            <w:r w:rsidR="00185BAA">
              <w:t>kırmık</w:t>
            </w:r>
            <w:proofErr w:type="spellEnd"/>
            <w:r w:rsidR="00185BAA">
              <w:t xml:space="preserve"> </w:t>
            </w:r>
            <w:r w:rsidRPr="00661F53">
              <w:t>seçebilirsiniz)</w:t>
            </w:r>
          </w:p>
          <w:p w14:paraId="77EA0955" w14:textId="77777777" w:rsidR="00277E45" w:rsidRDefault="003579B3" w:rsidP="00661F53">
            <w:pPr>
              <w:pStyle w:val="ListParagraph"/>
              <w:spacing w:after="0" w:line="240" w:lineRule="auto"/>
              <w:ind w:left="160"/>
              <w:rPr>
                <w:i/>
              </w:rPr>
            </w:pPr>
            <w:r w:rsidRPr="00661F53">
              <w:rPr>
                <w:i/>
              </w:rPr>
              <w:t xml:space="preserve">Fiyatlandırma: </w:t>
            </w:r>
          </w:p>
          <w:tbl>
            <w:tblPr>
              <w:tblW w:w="5545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05"/>
              <w:gridCol w:w="2020"/>
              <w:gridCol w:w="1820"/>
            </w:tblGrid>
            <w:tr w:rsidR="00277E45" w:rsidRPr="00277E45" w14:paraId="048C637F" w14:textId="77777777" w:rsidTr="000875D3">
              <w:trPr>
                <w:trHeight w:val="312"/>
                <w:jc w:val="center"/>
              </w:trPr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4EDF4A" w14:textId="425DFFF2" w:rsidR="00277E45" w:rsidRPr="00277E45" w:rsidRDefault="008A2D4B" w:rsidP="00277E45">
                  <w:pPr>
                    <w:spacing w:before="0" w:after="0" w:line="240" w:lineRule="auto"/>
                    <w:jc w:val="lef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2"/>
                      <w:lang w:eastAsia="tr-TR"/>
                    </w:rPr>
                  </w:pPr>
                  <w:proofErr w:type="spellStart"/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2"/>
                      <w:lang w:eastAsia="tr-TR"/>
                    </w:rPr>
                    <w:t>Kırmık</w:t>
                  </w:r>
                  <w:proofErr w:type="spellEnd"/>
                  <w:r w:rsidRPr="00277E4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2"/>
                      <w:lang w:eastAsia="tr-TR"/>
                    </w:rPr>
                    <w:t xml:space="preserve"> </w:t>
                  </w:r>
                  <w:r w:rsidR="00277E45" w:rsidRPr="00277E4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2"/>
                      <w:lang w:eastAsia="tr-TR"/>
                    </w:rPr>
                    <w:t>No</w:t>
                  </w:r>
                </w:p>
              </w:tc>
              <w:tc>
                <w:tcPr>
                  <w:tcW w:w="2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D8E3C2" w14:textId="071AAC67" w:rsidR="00277E45" w:rsidRPr="00277E45" w:rsidRDefault="008A2D4B" w:rsidP="00277E45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2"/>
                      <w:lang w:eastAsia="tr-TR"/>
                    </w:rPr>
                  </w:pPr>
                  <w:proofErr w:type="spellStart"/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2"/>
                      <w:lang w:eastAsia="tr-TR"/>
                    </w:rPr>
                    <w:t>Kırmık</w:t>
                  </w:r>
                  <w:proofErr w:type="spellEnd"/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2"/>
                      <w:lang w:eastAsia="tr-TR"/>
                    </w:rPr>
                    <w:t xml:space="preserve"> ölçüleri</w:t>
                  </w:r>
                  <w:r w:rsidR="00277E45" w:rsidRPr="00277E4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2"/>
                      <w:lang w:eastAsia="tr-TR"/>
                    </w:rPr>
                    <w:t xml:space="preserve"> (mm)</w:t>
                  </w:r>
                </w:p>
              </w:tc>
              <w:tc>
                <w:tcPr>
                  <w:tcW w:w="1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A68D6E" w14:textId="77777777" w:rsidR="00277E45" w:rsidRPr="00277E45" w:rsidRDefault="00277E45" w:rsidP="00277E45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2"/>
                      <w:lang w:eastAsia="tr-TR"/>
                    </w:rPr>
                  </w:pPr>
                  <w:r w:rsidRPr="00277E4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Cs w:val="22"/>
                      <w:lang w:eastAsia="tr-TR"/>
                    </w:rPr>
                    <w:t xml:space="preserve"> Birim Fiyat ($)</w:t>
                  </w:r>
                </w:p>
              </w:tc>
            </w:tr>
            <w:tr w:rsidR="00277E45" w:rsidRPr="00277E45" w14:paraId="65831BC8" w14:textId="77777777" w:rsidTr="000875D3">
              <w:trPr>
                <w:trHeight w:val="312"/>
                <w:jc w:val="center"/>
              </w:trPr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D1AAE6" w14:textId="77777777" w:rsidR="00277E45" w:rsidRPr="00277E45" w:rsidRDefault="00277E45" w:rsidP="00277E45">
                  <w:pPr>
                    <w:spacing w:before="0" w:after="0" w:line="240" w:lineRule="auto"/>
                    <w:jc w:val="left"/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</w:pPr>
                  <w:r w:rsidRPr="00277E45"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  <w:t>1; 17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95F007" w14:textId="2554A3C4" w:rsidR="00277E45" w:rsidRPr="00277E45" w:rsidRDefault="00277E45" w:rsidP="00277E45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</w:pPr>
                  <w:r w:rsidRPr="00277E45"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  <w:t>35</w:t>
                  </w:r>
                  <w:r w:rsidR="00444F33"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  <w:t>x</w:t>
                  </w:r>
                  <w:r w:rsidRPr="00277E45"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  <w:t>20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261868" w14:textId="77777777" w:rsidR="00277E45" w:rsidRPr="00277E45" w:rsidRDefault="00277E45" w:rsidP="00277E45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</w:pPr>
                  <w:r w:rsidRPr="00277E45"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  <w:t>445</w:t>
                  </w:r>
                </w:p>
              </w:tc>
            </w:tr>
            <w:tr w:rsidR="00277E45" w:rsidRPr="00277E45" w14:paraId="59769426" w14:textId="77777777" w:rsidTr="000875D3">
              <w:trPr>
                <w:trHeight w:val="312"/>
                <w:jc w:val="center"/>
              </w:trPr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CDA4DD" w14:textId="77777777" w:rsidR="00277E45" w:rsidRPr="00277E45" w:rsidRDefault="00277E45" w:rsidP="00277E45">
                  <w:pPr>
                    <w:spacing w:before="0" w:after="0" w:line="240" w:lineRule="auto"/>
                    <w:jc w:val="left"/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</w:pPr>
                  <w:r w:rsidRPr="00277E45"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  <w:t>2; 18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3AB0FC" w14:textId="3B1B6075" w:rsidR="00277E45" w:rsidRPr="00277E45" w:rsidRDefault="00277E45" w:rsidP="00277E45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</w:pPr>
                  <w:r w:rsidRPr="00277E45"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  <w:t>20</w:t>
                  </w:r>
                  <w:r w:rsidR="00444F33"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  <w:t>x</w:t>
                  </w:r>
                  <w:r w:rsidRPr="00277E45"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  <w:t>20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A4B9BE" w14:textId="77777777" w:rsidR="00277E45" w:rsidRPr="00277E45" w:rsidRDefault="00277E45" w:rsidP="00277E45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</w:pPr>
                  <w:r w:rsidRPr="00277E45"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  <w:t>406</w:t>
                  </w:r>
                </w:p>
              </w:tc>
            </w:tr>
            <w:tr w:rsidR="00277E45" w:rsidRPr="00277E45" w14:paraId="3BED1DA4" w14:textId="77777777" w:rsidTr="000875D3">
              <w:trPr>
                <w:trHeight w:val="312"/>
                <w:jc w:val="center"/>
              </w:trPr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1E65C0" w14:textId="77777777" w:rsidR="00277E45" w:rsidRPr="00277E45" w:rsidRDefault="00277E45" w:rsidP="00277E45">
                  <w:pPr>
                    <w:spacing w:before="0" w:after="0" w:line="240" w:lineRule="auto"/>
                    <w:jc w:val="left"/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</w:pPr>
                  <w:r w:rsidRPr="00277E45"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  <w:t>4; 9; 14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323876" w14:textId="24504292" w:rsidR="00277E45" w:rsidRPr="00277E45" w:rsidRDefault="00277E45" w:rsidP="00277E45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</w:pPr>
                  <w:r w:rsidRPr="00277E45"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  <w:t>35</w:t>
                  </w:r>
                  <w:r w:rsidR="00444F33"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  <w:t>x</w:t>
                  </w:r>
                  <w:r w:rsidRPr="00277E45"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  <w:t>27.5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ACEC2C" w14:textId="77777777" w:rsidR="00277E45" w:rsidRPr="00277E45" w:rsidRDefault="00277E45" w:rsidP="00277E45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</w:pPr>
                  <w:r w:rsidRPr="00277E45"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  <w:t>255</w:t>
                  </w:r>
                </w:p>
              </w:tc>
            </w:tr>
            <w:tr w:rsidR="00277E45" w:rsidRPr="00277E45" w14:paraId="4E90E542" w14:textId="77777777" w:rsidTr="000875D3">
              <w:trPr>
                <w:trHeight w:val="600"/>
                <w:jc w:val="center"/>
              </w:trPr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296E543" w14:textId="77777777" w:rsidR="00277E45" w:rsidRPr="00277E45" w:rsidRDefault="00277E45" w:rsidP="000875D3">
                  <w:pPr>
                    <w:spacing w:before="0" w:after="0" w:line="240" w:lineRule="auto"/>
                    <w:jc w:val="left"/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</w:pPr>
                  <w:r w:rsidRPr="00277E45"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  <w:t>3; 5; 6; 7; 8; 10; 11; 12; 13; 15; 16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E5F629" w14:textId="36169B41" w:rsidR="00277E45" w:rsidRPr="00277E45" w:rsidRDefault="00277E45" w:rsidP="00277E45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</w:pPr>
                  <w:r w:rsidRPr="00277E45"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  <w:t>20</w:t>
                  </w:r>
                  <w:r w:rsidR="00444F33"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  <w:t>x</w:t>
                  </w:r>
                  <w:r w:rsidRPr="00277E45"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  <w:t>27.5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214CED" w14:textId="77777777" w:rsidR="00277E45" w:rsidRPr="00277E45" w:rsidRDefault="00277E45" w:rsidP="00277E45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</w:pPr>
                  <w:r w:rsidRPr="00277E45">
                    <w:rPr>
                      <w:rFonts w:ascii="Calibri" w:eastAsia="Times New Roman" w:hAnsi="Calibri" w:cs="Calibri"/>
                      <w:color w:val="000000"/>
                      <w:szCs w:val="22"/>
                      <w:lang w:eastAsia="tr-TR"/>
                    </w:rPr>
                    <w:t>65</w:t>
                  </w:r>
                </w:p>
              </w:tc>
            </w:tr>
          </w:tbl>
          <w:p w14:paraId="6CB547C0" w14:textId="77777777" w:rsidR="00277E45" w:rsidRDefault="00277E45" w:rsidP="00661F53">
            <w:pPr>
              <w:pStyle w:val="ListParagraph"/>
              <w:spacing w:after="0" w:line="240" w:lineRule="auto"/>
              <w:ind w:left="160"/>
              <w:rPr>
                <w:rFonts w:cstheme="minorHAnsi"/>
                <w:i/>
              </w:rPr>
            </w:pPr>
          </w:p>
          <w:p w14:paraId="333B0596" w14:textId="77777777" w:rsidR="003579B3" w:rsidRDefault="003579B3" w:rsidP="00661F53">
            <w:pPr>
              <w:pStyle w:val="ListParagraph"/>
              <w:spacing w:after="0" w:line="240" w:lineRule="auto"/>
              <w:ind w:left="160"/>
              <w:rPr>
                <w:rFonts w:cstheme="minorHAnsi"/>
                <w:i/>
              </w:rPr>
            </w:pPr>
            <w:r w:rsidRPr="00661F53">
              <w:rPr>
                <w:i/>
              </w:rPr>
              <w:t xml:space="preserve">Destek: </w:t>
            </w:r>
            <w:r w:rsidRPr="00661F53">
              <w:rPr>
                <w:rFonts w:cstheme="minorHAnsi"/>
                <w:i/>
              </w:rPr>
              <w:t>İlgilenenler, sunulan program hakkında daha fazla bilgi için aşağıda verilen e-posta yoluyla iletişime geçebilirler.</w:t>
            </w:r>
          </w:p>
          <w:p w14:paraId="5B05E47A" w14:textId="77777777" w:rsidR="00150A51" w:rsidRDefault="00150A51" w:rsidP="00661F53">
            <w:pPr>
              <w:pStyle w:val="ListParagraph"/>
              <w:spacing w:after="0" w:line="240" w:lineRule="auto"/>
              <w:ind w:left="160"/>
              <w:rPr>
                <w:i/>
              </w:rPr>
            </w:pPr>
          </w:p>
          <w:p w14:paraId="7EE18215" w14:textId="0CB5AD0C" w:rsidR="00150A51" w:rsidRDefault="00150A51" w:rsidP="00661F53">
            <w:pPr>
              <w:pStyle w:val="ListParagraph"/>
              <w:spacing w:after="0" w:line="240" w:lineRule="auto"/>
              <w:ind w:left="160"/>
              <w:rPr>
                <w:i/>
              </w:rPr>
            </w:pPr>
            <w:r>
              <w:rPr>
                <w:i/>
              </w:rPr>
              <w:t>Başvuru Sahibi olarak burada belirtilen bilgilerin tam ve doğru olduğunu, herhangi bir değişiklik olması halinde en geç 2 işgünü içinde durumu Merkez’e bildireceğimizi kabul, beyan ve taahhüt ederiz.</w:t>
            </w:r>
          </w:p>
          <w:p w14:paraId="30BC5637" w14:textId="3C3530AF" w:rsidR="00B25A78" w:rsidRDefault="00B25A78" w:rsidP="00661F53">
            <w:pPr>
              <w:pStyle w:val="ListParagraph"/>
              <w:spacing w:after="0" w:line="240" w:lineRule="auto"/>
              <w:ind w:left="160"/>
              <w:rPr>
                <w:i/>
              </w:rPr>
            </w:pPr>
          </w:p>
          <w:p w14:paraId="5F997D7E" w14:textId="6F1070A1" w:rsidR="00B25A78" w:rsidRPr="00661F53" w:rsidRDefault="00B25A78" w:rsidP="00661F53">
            <w:pPr>
              <w:pStyle w:val="ListParagraph"/>
              <w:spacing w:after="0" w:line="240" w:lineRule="auto"/>
              <w:ind w:left="160"/>
              <w:rPr>
                <w:i/>
              </w:rPr>
            </w:pPr>
            <w:r>
              <w:rPr>
                <w:i/>
              </w:rPr>
              <w:t>Lütfen formu doldurarak imzalı ve kaşeli olarak e-posta yoluyla Merkez’imize iletiniz.</w:t>
            </w:r>
          </w:p>
          <w:p w14:paraId="705BC37A" w14:textId="77777777" w:rsidR="003579B3" w:rsidRPr="00661F53" w:rsidRDefault="003579B3" w:rsidP="00661F53">
            <w:pPr>
              <w:spacing w:before="0" w:after="0" w:line="240" w:lineRule="auto"/>
              <w:rPr>
                <w:rFonts w:cstheme="minorHAnsi"/>
                <w:szCs w:val="22"/>
              </w:rPr>
            </w:pPr>
          </w:p>
        </w:tc>
      </w:tr>
    </w:tbl>
    <w:p w14:paraId="1212945C" w14:textId="77777777" w:rsidR="002D2D59" w:rsidRDefault="002D2D59" w:rsidP="00661F53">
      <w:pPr>
        <w:spacing w:before="0" w:after="0" w:line="240" w:lineRule="auto"/>
        <w:rPr>
          <w:szCs w:val="22"/>
          <w:lang w:eastAsia="en-US"/>
        </w:rPr>
      </w:pPr>
    </w:p>
    <w:p w14:paraId="16A2FEF1" w14:textId="39E512D4" w:rsidR="00150A51" w:rsidRDefault="00880A27" w:rsidP="001A67F9">
      <w:pPr>
        <w:spacing w:before="0" w:after="0" w:line="240" w:lineRule="auto"/>
        <w:jc w:val="center"/>
        <w:rPr>
          <w:szCs w:val="22"/>
          <w:lang w:eastAsia="en-US"/>
        </w:rPr>
      </w:pPr>
      <w:r>
        <w:rPr>
          <w:szCs w:val="22"/>
          <w:lang w:eastAsia="en-US"/>
        </w:rPr>
        <w:t>ONAYLIYORUM</w:t>
      </w:r>
    </w:p>
    <w:p w14:paraId="72B25A60" w14:textId="1DB033DB" w:rsidR="00A8164E" w:rsidRDefault="00A8164E" w:rsidP="001A67F9">
      <w:pPr>
        <w:spacing w:before="0" w:after="0" w:line="240" w:lineRule="auto"/>
        <w:jc w:val="center"/>
        <w:rPr>
          <w:szCs w:val="22"/>
          <w:lang w:eastAsia="en-US"/>
        </w:rPr>
      </w:pPr>
    </w:p>
    <w:p w14:paraId="75411686" w14:textId="77777777" w:rsidR="00A8164E" w:rsidRDefault="00A8164E" w:rsidP="001A67F9">
      <w:pPr>
        <w:spacing w:before="0" w:after="0" w:line="240" w:lineRule="auto"/>
        <w:jc w:val="center"/>
        <w:rPr>
          <w:szCs w:val="22"/>
          <w:lang w:eastAsia="en-US"/>
        </w:rPr>
      </w:pPr>
    </w:p>
    <w:p w14:paraId="0DC26E58" w14:textId="77777777" w:rsidR="00A8164E" w:rsidRDefault="00A8164E" w:rsidP="001A67F9">
      <w:pPr>
        <w:spacing w:before="0" w:after="0" w:line="240" w:lineRule="auto"/>
        <w:jc w:val="center"/>
        <w:rPr>
          <w:szCs w:val="22"/>
          <w:lang w:eastAsia="en-US"/>
        </w:rPr>
      </w:pPr>
    </w:p>
    <w:p w14:paraId="6B96E256" w14:textId="77777777" w:rsidR="00A8164E" w:rsidRDefault="00A8164E" w:rsidP="001A67F9">
      <w:pPr>
        <w:spacing w:before="0" w:after="0" w:line="240" w:lineRule="auto"/>
        <w:jc w:val="center"/>
        <w:rPr>
          <w:szCs w:val="22"/>
          <w:lang w:eastAsia="en-US"/>
        </w:rPr>
      </w:pPr>
    </w:p>
    <w:p w14:paraId="39F5C349" w14:textId="77777777" w:rsidR="00A8164E" w:rsidRDefault="00A8164E" w:rsidP="001A67F9">
      <w:pPr>
        <w:spacing w:before="0" w:after="0" w:line="240" w:lineRule="auto"/>
        <w:jc w:val="center"/>
        <w:rPr>
          <w:szCs w:val="22"/>
          <w:lang w:eastAsia="en-US"/>
        </w:rPr>
      </w:pPr>
    </w:p>
    <w:p w14:paraId="26FAEAB7" w14:textId="77777777" w:rsidR="00A8164E" w:rsidRDefault="00A8164E" w:rsidP="001A67F9">
      <w:pPr>
        <w:spacing w:before="0" w:after="0" w:line="240" w:lineRule="auto"/>
        <w:jc w:val="center"/>
        <w:rPr>
          <w:szCs w:val="22"/>
          <w:lang w:eastAsia="en-US"/>
        </w:rPr>
      </w:pPr>
    </w:p>
    <w:p w14:paraId="6F3A4653" w14:textId="77777777" w:rsidR="00A8164E" w:rsidRDefault="00A8164E" w:rsidP="001A67F9">
      <w:pPr>
        <w:spacing w:before="0" w:after="0" w:line="240" w:lineRule="auto"/>
        <w:jc w:val="center"/>
        <w:rPr>
          <w:szCs w:val="22"/>
          <w:lang w:eastAsia="en-US"/>
        </w:rPr>
      </w:pPr>
    </w:p>
    <w:p w14:paraId="26FA7672" w14:textId="3E38D4F7" w:rsidR="00A8164E" w:rsidRDefault="00A8164E" w:rsidP="000875D3">
      <w:pPr>
        <w:pStyle w:val="Heading1"/>
        <w:spacing w:before="0" w:after="0"/>
        <w:rPr>
          <w:szCs w:val="22"/>
        </w:rPr>
      </w:pPr>
      <w:r w:rsidRPr="000875D3">
        <w:rPr>
          <w:sz w:val="22"/>
          <w:szCs w:val="22"/>
        </w:rPr>
        <w:t>Sorumluluk Reddi</w:t>
      </w:r>
    </w:p>
    <w:p w14:paraId="7587CCAA" w14:textId="6A7D10EE" w:rsidR="00A8164E" w:rsidRPr="000875D3" w:rsidRDefault="00A8164E" w:rsidP="000875D3">
      <w:pPr>
        <w:spacing w:before="0" w:after="0" w:line="240" w:lineRule="auto"/>
        <w:rPr>
          <w:i/>
          <w:iCs/>
          <w:szCs w:val="22"/>
          <w:lang w:eastAsia="en-US"/>
        </w:rPr>
      </w:pPr>
      <w:r w:rsidRPr="000875D3">
        <w:rPr>
          <w:i/>
          <w:iCs/>
          <w:szCs w:val="22"/>
          <w:lang w:eastAsia="en-US"/>
        </w:rPr>
        <w:t>Yukarıda teknik şartları açıklanan Çoklu Paylaşım Üretim Programı pilot uygulama olup, ODTÜ MEMS Merkezi’nin özgün üretim yeteneklerini yansıtmamaktadır.</w:t>
      </w:r>
    </w:p>
    <w:sectPr w:rsidR="00A8164E" w:rsidRPr="000875D3" w:rsidSect="00311ED2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800" w:right="1440" w:bottom="1440" w:left="1440" w:header="720" w:footer="432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516D5849" w16cex:dateUtc="2024-02-01T06:32:00Z"/>
  <w16cex:commentExtensible w16cex:durableId="2E1FEBBF" w16cex:dateUtc="2024-02-01T06:27:00Z"/>
  <w16cex:commentExtensible w16cex:durableId="28C06B01" w16cex:dateUtc="2024-02-01T12:2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DE4D2F" w14:textId="77777777" w:rsidR="008A1139" w:rsidRDefault="008A1139" w:rsidP="008F635C">
      <w:r>
        <w:separator/>
      </w:r>
    </w:p>
  </w:endnote>
  <w:endnote w:type="continuationSeparator" w:id="0">
    <w:p w14:paraId="4F3462AF" w14:textId="77777777" w:rsidR="008A1139" w:rsidRDefault="008A1139" w:rsidP="008F6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D406E413-FA37-4D92-B726-8F308529D4AC}"/>
    <w:embedBold r:id="rId2" w:fontKey="{7591E323-327A-45D0-8446-2A0D6A70945A}"/>
    <w:embedItalic r:id="rId3" w:fontKey="{AFF77FFF-8338-456B-A803-22BFB3C8223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434445C-0AC2-49EB-9E16-8A9F8DD7564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C96BAF1-27B4-4111-BC01-4BAFBCC31CE6}"/>
    <w:embedBold r:id="rId6" w:fontKey="{5F2650E1-B3BE-468B-A0F1-046C4D2F94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1"/>
      <w:tblW w:w="9990" w:type="dxa"/>
      <w:tblInd w:w="-3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7"/>
      <w:gridCol w:w="633"/>
      <w:gridCol w:w="1482"/>
      <w:gridCol w:w="336"/>
      <w:gridCol w:w="1261"/>
      <w:gridCol w:w="347"/>
      <w:gridCol w:w="1619"/>
      <w:gridCol w:w="316"/>
      <w:gridCol w:w="3279"/>
      <w:gridCol w:w="360"/>
    </w:tblGrid>
    <w:tr w:rsidR="00E043C2" w:rsidRPr="000E3ABC" w14:paraId="29C15981" w14:textId="77777777" w:rsidTr="000745E0">
      <w:trPr>
        <w:trHeight w:val="257"/>
      </w:trPr>
      <w:tc>
        <w:tcPr>
          <w:tcW w:w="357" w:type="dxa"/>
          <w:tcBorders>
            <w:top w:val="single" w:sz="4" w:space="0" w:color="FF0000"/>
            <w:left w:val="single" w:sz="4" w:space="0" w:color="FF0000"/>
          </w:tcBorders>
          <w:vAlign w:val="center"/>
        </w:tcPr>
        <w:p w14:paraId="4C4C35C6" w14:textId="77777777" w:rsidR="00E043C2" w:rsidRPr="000E3ABC" w:rsidRDefault="00E043C2" w:rsidP="000E3ABC">
          <w:pPr>
            <w:tabs>
              <w:tab w:val="center" w:pos="4513"/>
              <w:tab w:val="right" w:pos="9026"/>
            </w:tabs>
            <w:spacing w:before="0" w:after="0" w:line="240" w:lineRule="auto"/>
            <w:jc w:val="center"/>
            <w:rPr>
              <w:rFonts w:ascii="Open Sans" w:eastAsia="Calibri" w:hAnsi="Open Sans" w:cs="Open Sans"/>
              <w:color w:val="auto"/>
              <w:sz w:val="10"/>
              <w:szCs w:val="12"/>
              <w:lang w:eastAsia="en-US"/>
            </w:rPr>
          </w:pPr>
        </w:p>
      </w:tc>
      <w:tc>
        <w:tcPr>
          <w:tcW w:w="633" w:type="dxa"/>
          <w:vAlign w:val="center"/>
        </w:tcPr>
        <w:p w14:paraId="22B7C306" w14:textId="77777777" w:rsidR="00E043C2" w:rsidRPr="000E3ABC" w:rsidRDefault="00E043C2" w:rsidP="000E3ABC">
          <w:pPr>
            <w:tabs>
              <w:tab w:val="center" w:pos="4513"/>
              <w:tab w:val="right" w:pos="9026"/>
            </w:tabs>
            <w:spacing w:before="0" w:after="0" w:line="240" w:lineRule="auto"/>
            <w:jc w:val="right"/>
            <w:rPr>
              <w:rFonts w:ascii="Open Sans" w:eastAsia="Calibri" w:hAnsi="Open Sans" w:cs="Open Sans"/>
              <w:color w:val="auto"/>
              <w:sz w:val="10"/>
              <w:szCs w:val="12"/>
              <w:lang w:eastAsia="en-US"/>
            </w:rPr>
          </w:pPr>
        </w:p>
      </w:tc>
      <w:tc>
        <w:tcPr>
          <w:tcW w:w="1482" w:type="dxa"/>
          <w:vAlign w:val="center"/>
        </w:tcPr>
        <w:p w14:paraId="7EC18BB3" w14:textId="77777777" w:rsidR="00E043C2" w:rsidRPr="000E3ABC" w:rsidRDefault="00E043C2" w:rsidP="000E3ABC">
          <w:pPr>
            <w:tabs>
              <w:tab w:val="center" w:pos="4513"/>
              <w:tab w:val="right" w:pos="9026"/>
            </w:tabs>
            <w:spacing w:before="0" w:after="0" w:line="240" w:lineRule="auto"/>
            <w:jc w:val="left"/>
            <w:rPr>
              <w:rFonts w:ascii="Open Sans" w:eastAsia="Calibri" w:hAnsi="Open Sans" w:cs="Open Sans"/>
              <w:color w:val="auto"/>
              <w:sz w:val="10"/>
              <w:szCs w:val="12"/>
              <w:lang w:eastAsia="en-US"/>
            </w:rPr>
          </w:pPr>
        </w:p>
      </w:tc>
      <w:tc>
        <w:tcPr>
          <w:tcW w:w="336" w:type="dxa"/>
          <w:vAlign w:val="center"/>
        </w:tcPr>
        <w:p w14:paraId="62196004" w14:textId="77777777" w:rsidR="00E043C2" w:rsidRPr="000E3ABC" w:rsidRDefault="00E043C2" w:rsidP="000E3ABC">
          <w:pPr>
            <w:tabs>
              <w:tab w:val="center" w:pos="4513"/>
              <w:tab w:val="right" w:pos="9026"/>
            </w:tabs>
            <w:spacing w:before="0" w:after="0" w:line="240" w:lineRule="auto"/>
            <w:jc w:val="right"/>
            <w:rPr>
              <w:rFonts w:ascii="Open Sans" w:eastAsia="Calibri" w:hAnsi="Open Sans" w:cs="Open Sans"/>
              <w:color w:val="auto"/>
              <w:sz w:val="10"/>
              <w:szCs w:val="12"/>
              <w:lang w:eastAsia="en-US"/>
            </w:rPr>
          </w:pPr>
        </w:p>
      </w:tc>
      <w:tc>
        <w:tcPr>
          <w:tcW w:w="1261" w:type="dxa"/>
          <w:vAlign w:val="center"/>
        </w:tcPr>
        <w:p w14:paraId="02855B63" w14:textId="77777777" w:rsidR="00E043C2" w:rsidRPr="000E3ABC" w:rsidRDefault="00E043C2" w:rsidP="000E3ABC">
          <w:pPr>
            <w:tabs>
              <w:tab w:val="center" w:pos="4513"/>
              <w:tab w:val="right" w:pos="9026"/>
            </w:tabs>
            <w:spacing w:before="0" w:after="0" w:line="240" w:lineRule="auto"/>
            <w:jc w:val="left"/>
            <w:rPr>
              <w:rFonts w:ascii="Open Sans" w:eastAsia="Calibri" w:hAnsi="Open Sans" w:cs="Open Sans"/>
              <w:color w:val="auto"/>
              <w:sz w:val="10"/>
              <w:szCs w:val="12"/>
              <w:lang w:eastAsia="en-US"/>
            </w:rPr>
          </w:pPr>
        </w:p>
      </w:tc>
      <w:tc>
        <w:tcPr>
          <w:tcW w:w="347" w:type="dxa"/>
          <w:vAlign w:val="center"/>
        </w:tcPr>
        <w:p w14:paraId="510FA7F3" w14:textId="77777777" w:rsidR="00E043C2" w:rsidRPr="000E3ABC" w:rsidRDefault="00E043C2" w:rsidP="000E3ABC">
          <w:pPr>
            <w:tabs>
              <w:tab w:val="center" w:pos="4513"/>
              <w:tab w:val="right" w:pos="9026"/>
            </w:tabs>
            <w:spacing w:before="0" w:after="0" w:line="240" w:lineRule="auto"/>
            <w:jc w:val="right"/>
            <w:rPr>
              <w:rFonts w:ascii="Open Sans" w:eastAsia="Calibri" w:hAnsi="Open Sans" w:cs="Open Sans"/>
              <w:color w:val="auto"/>
              <w:sz w:val="10"/>
              <w:szCs w:val="12"/>
              <w:lang w:eastAsia="en-US"/>
            </w:rPr>
          </w:pPr>
        </w:p>
      </w:tc>
      <w:tc>
        <w:tcPr>
          <w:tcW w:w="1619" w:type="dxa"/>
          <w:vAlign w:val="center"/>
        </w:tcPr>
        <w:p w14:paraId="60AAFDF4" w14:textId="77777777" w:rsidR="00E043C2" w:rsidRPr="000E3ABC" w:rsidRDefault="00E043C2" w:rsidP="000E3ABC">
          <w:pPr>
            <w:tabs>
              <w:tab w:val="center" w:pos="4513"/>
              <w:tab w:val="right" w:pos="9026"/>
            </w:tabs>
            <w:spacing w:before="0" w:after="0" w:line="240" w:lineRule="auto"/>
            <w:jc w:val="left"/>
            <w:rPr>
              <w:rFonts w:ascii="Open Sans" w:eastAsia="Calibri" w:hAnsi="Open Sans" w:cs="Open Sans"/>
              <w:color w:val="auto"/>
              <w:sz w:val="10"/>
              <w:szCs w:val="12"/>
              <w:lang w:eastAsia="en-US"/>
            </w:rPr>
          </w:pPr>
        </w:p>
      </w:tc>
      <w:tc>
        <w:tcPr>
          <w:tcW w:w="316" w:type="dxa"/>
          <w:vAlign w:val="center"/>
        </w:tcPr>
        <w:p w14:paraId="1ADD60F8" w14:textId="77777777" w:rsidR="00E043C2" w:rsidRPr="000E3ABC" w:rsidRDefault="00E043C2" w:rsidP="000E3ABC">
          <w:pPr>
            <w:tabs>
              <w:tab w:val="center" w:pos="4513"/>
              <w:tab w:val="right" w:pos="9026"/>
            </w:tabs>
            <w:spacing w:before="0" w:after="0" w:line="240" w:lineRule="auto"/>
            <w:jc w:val="right"/>
            <w:rPr>
              <w:rFonts w:ascii="Open Sans" w:eastAsia="Calibri" w:hAnsi="Open Sans" w:cs="Open Sans"/>
              <w:color w:val="auto"/>
              <w:sz w:val="10"/>
              <w:szCs w:val="12"/>
              <w:lang w:eastAsia="en-US"/>
            </w:rPr>
          </w:pPr>
        </w:p>
      </w:tc>
      <w:tc>
        <w:tcPr>
          <w:tcW w:w="3279" w:type="dxa"/>
          <w:vAlign w:val="center"/>
        </w:tcPr>
        <w:p w14:paraId="39DDD014" w14:textId="77777777" w:rsidR="00E043C2" w:rsidRPr="000E3ABC" w:rsidRDefault="00E043C2" w:rsidP="000E3ABC">
          <w:pPr>
            <w:tabs>
              <w:tab w:val="center" w:pos="4513"/>
              <w:tab w:val="right" w:pos="9026"/>
            </w:tabs>
            <w:spacing w:before="0" w:after="0" w:line="240" w:lineRule="auto"/>
            <w:jc w:val="left"/>
            <w:rPr>
              <w:rFonts w:ascii="Open Sans" w:eastAsia="Calibri" w:hAnsi="Open Sans" w:cs="Open Sans"/>
              <w:color w:val="auto"/>
              <w:sz w:val="10"/>
              <w:szCs w:val="12"/>
              <w:lang w:eastAsia="en-US"/>
            </w:rPr>
          </w:pPr>
        </w:p>
      </w:tc>
      <w:tc>
        <w:tcPr>
          <w:tcW w:w="360" w:type="dxa"/>
          <w:tcBorders>
            <w:top w:val="single" w:sz="4" w:space="0" w:color="FF0000"/>
            <w:right w:val="single" w:sz="4" w:space="0" w:color="FF0000"/>
          </w:tcBorders>
          <w:vAlign w:val="center"/>
        </w:tcPr>
        <w:p w14:paraId="0D845BC5" w14:textId="77777777" w:rsidR="00E043C2" w:rsidRPr="000E3ABC" w:rsidRDefault="00E043C2" w:rsidP="000E3ABC">
          <w:pPr>
            <w:tabs>
              <w:tab w:val="center" w:pos="4513"/>
              <w:tab w:val="right" w:pos="9026"/>
            </w:tabs>
            <w:spacing w:before="0" w:after="0" w:line="240" w:lineRule="auto"/>
            <w:jc w:val="center"/>
            <w:rPr>
              <w:rFonts w:ascii="Open Sans" w:eastAsia="Calibri" w:hAnsi="Open Sans" w:cs="Open Sans"/>
              <w:color w:val="auto"/>
              <w:sz w:val="10"/>
              <w:szCs w:val="12"/>
              <w:lang w:eastAsia="en-US"/>
            </w:rPr>
          </w:pPr>
        </w:p>
      </w:tc>
    </w:tr>
    <w:tr w:rsidR="00E043C2" w:rsidRPr="000E3ABC" w14:paraId="748CC41B" w14:textId="77777777" w:rsidTr="000745E0">
      <w:trPr>
        <w:trHeight w:val="177"/>
      </w:trPr>
      <w:tc>
        <w:tcPr>
          <w:tcW w:w="357" w:type="dxa"/>
          <w:vAlign w:val="center"/>
        </w:tcPr>
        <w:p w14:paraId="79936188" w14:textId="77777777" w:rsidR="00E043C2" w:rsidRPr="000E3ABC" w:rsidRDefault="00E043C2" w:rsidP="000745E0">
          <w:pPr>
            <w:tabs>
              <w:tab w:val="center" w:pos="4513"/>
              <w:tab w:val="right" w:pos="9026"/>
            </w:tabs>
            <w:spacing w:before="0" w:after="0" w:line="240" w:lineRule="auto"/>
            <w:jc w:val="center"/>
            <w:rPr>
              <w:rFonts w:ascii="Open Sans" w:eastAsia="Calibri" w:hAnsi="Open Sans" w:cs="Open Sans"/>
              <w:color w:val="auto"/>
              <w:sz w:val="10"/>
              <w:szCs w:val="12"/>
              <w:lang w:eastAsia="en-US"/>
            </w:rPr>
          </w:pPr>
        </w:p>
      </w:tc>
      <w:tc>
        <w:tcPr>
          <w:tcW w:w="633" w:type="dxa"/>
          <w:vAlign w:val="center"/>
        </w:tcPr>
        <w:p w14:paraId="26119D09" w14:textId="77777777" w:rsidR="00E043C2" w:rsidRPr="000E3ABC" w:rsidRDefault="00E043C2" w:rsidP="000745E0">
          <w:pPr>
            <w:tabs>
              <w:tab w:val="center" w:pos="4513"/>
              <w:tab w:val="right" w:pos="9026"/>
            </w:tabs>
            <w:spacing w:before="0" w:after="0" w:line="240" w:lineRule="auto"/>
            <w:jc w:val="right"/>
            <w:rPr>
              <w:rFonts w:ascii="Open Sans" w:eastAsia="Calibri" w:hAnsi="Open Sans" w:cs="Open Sans"/>
              <w:color w:val="auto"/>
              <w:sz w:val="10"/>
              <w:szCs w:val="12"/>
              <w:lang w:eastAsia="en-US"/>
            </w:rPr>
          </w:pPr>
          <w:r w:rsidRPr="000E3ABC">
            <w:rPr>
              <w:rFonts w:ascii="Open Sans" w:eastAsia="Times New Roman" w:hAnsi="Open Sans" w:cs="Open Sans"/>
              <w:noProof/>
              <w:color w:val="000000"/>
              <w:sz w:val="10"/>
              <w:szCs w:val="12"/>
              <w:lang w:val="en-US" w:eastAsia="en-US"/>
            </w:rPr>
            <w:drawing>
              <wp:inline distT="0" distB="0" distL="0" distR="0" wp14:anchorId="24BB376E" wp14:editId="3D4A3EF8">
                <wp:extent cx="72390" cy="72390"/>
                <wp:effectExtent l="0" t="0" r="3810" b="3810"/>
                <wp:docPr id="133" name="Picture 1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te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82" w:type="dxa"/>
          <w:vAlign w:val="center"/>
        </w:tcPr>
        <w:p w14:paraId="0CC23B36" w14:textId="77777777" w:rsidR="00E043C2" w:rsidRPr="000E3ABC" w:rsidRDefault="00E043C2" w:rsidP="000745E0">
          <w:pPr>
            <w:tabs>
              <w:tab w:val="center" w:pos="4513"/>
              <w:tab w:val="right" w:pos="9026"/>
            </w:tabs>
            <w:spacing w:before="0" w:after="0" w:line="240" w:lineRule="auto"/>
            <w:jc w:val="left"/>
            <w:rPr>
              <w:rFonts w:ascii="Open Sans" w:eastAsia="Calibri" w:hAnsi="Open Sans" w:cs="Open Sans"/>
              <w:color w:val="auto"/>
              <w:sz w:val="10"/>
              <w:szCs w:val="12"/>
              <w:lang w:eastAsia="en-US"/>
            </w:rPr>
          </w:pPr>
          <w:r w:rsidRPr="000E3ABC">
            <w:rPr>
              <w:rFonts w:ascii="Open Sans" w:eastAsia="Calibri" w:hAnsi="Open Sans" w:cs="Open Sans"/>
              <w:color w:val="auto"/>
              <w:sz w:val="10"/>
              <w:szCs w:val="12"/>
              <w:lang w:eastAsia="en-US"/>
            </w:rPr>
            <w:t>+90 312 210 6316</w:t>
          </w:r>
        </w:p>
      </w:tc>
      <w:tc>
        <w:tcPr>
          <w:tcW w:w="336" w:type="dxa"/>
          <w:vAlign w:val="center"/>
        </w:tcPr>
        <w:p w14:paraId="12665166" w14:textId="77777777" w:rsidR="00E043C2" w:rsidRPr="000E3ABC" w:rsidRDefault="00E043C2" w:rsidP="000745E0">
          <w:pPr>
            <w:tabs>
              <w:tab w:val="center" w:pos="4513"/>
              <w:tab w:val="right" w:pos="9026"/>
            </w:tabs>
            <w:spacing w:before="0" w:after="0" w:line="240" w:lineRule="auto"/>
            <w:jc w:val="right"/>
            <w:rPr>
              <w:rFonts w:ascii="Open Sans" w:eastAsia="Calibri" w:hAnsi="Open Sans" w:cs="Open Sans"/>
              <w:color w:val="auto"/>
              <w:sz w:val="10"/>
              <w:szCs w:val="12"/>
              <w:lang w:eastAsia="en-US"/>
            </w:rPr>
          </w:pPr>
          <w:r w:rsidRPr="000E3ABC">
            <w:rPr>
              <w:rFonts w:ascii="Calibri" w:eastAsia="Times New Roman" w:hAnsi="Calibri" w:cs="Times New Roman"/>
              <w:noProof/>
              <w:color w:val="000000"/>
              <w:sz w:val="10"/>
              <w:szCs w:val="12"/>
              <w:lang w:val="en-US" w:eastAsia="en-US"/>
            </w:rPr>
            <w:drawing>
              <wp:inline distT="0" distB="0" distL="0" distR="0" wp14:anchorId="645E78EC" wp14:editId="1751E4DB">
                <wp:extent cx="69850" cy="69850"/>
                <wp:effectExtent l="0" t="0" r="6350" b="6350"/>
                <wp:docPr id="134" name="Picture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web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1" w:type="dxa"/>
          <w:vAlign w:val="center"/>
        </w:tcPr>
        <w:p w14:paraId="7A4D742B" w14:textId="77777777" w:rsidR="00E043C2" w:rsidRPr="000E3ABC" w:rsidRDefault="00E043C2" w:rsidP="000745E0">
          <w:pPr>
            <w:tabs>
              <w:tab w:val="center" w:pos="4513"/>
              <w:tab w:val="right" w:pos="9026"/>
            </w:tabs>
            <w:spacing w:before="0" w:after="0" w:line="240" w:lineRule="auto"/>
            <w:jc w:val="left"/>
            <w:rPr>
              <w:rFonts w:ascii="Open Sans" w:eastAsia="Calibri" w:hAnsi="Open Sans" w:cs="Open Sans"/>
              <w:color w:val="auto"/>
              <w:sz w:val="10"/>
              <w:szCs w:val="12"/>
              <w:lang w:eastAsia="en-US"/>
            </w:rPr>
          </w:pPr>
          <w:r w:rsidRPr="000E3ABC">
            <w:rPr>
              <w:rFonts w:ascii="Open Sans" w:eastAsia="Calibri" w:hAnsi="Open Sans" w:cs="Open Sans"/>
              <w:color w:val="auto"/>
              <w:sz w:val="10"/>
              <w:szCs w:val="12"/>
              <w:lang w:eastAsia="en-US"/>
            </w:rPr>
            <w:t>mems.metu.edu.tr</w:t>
          </w:r>
        </w:p>
      </w:tc>
      <w:tc>
        <w:tcPr>
          <w:tcW w:w="347" w:type="dxa"/>
          <w:vAlign w:val="center"/>
        </w:tcPr>
        <w:p w14:paraId="086E85B8" w14:textId="77777777" w:rsidR="00E043C2" w:rsidRPr="000E3ABC" w:rsidRDefault="00E043C2" w:rsidP="000745E0">
          <w:pPr>
            <w:tabs>
              <w:tab w:val="center" w:pos="4513"/>
              <w:tab w:val="right" w:pos="9026"/>
            </w:tabs>
            <w:spacing w:before="0" w:after="0" w:line="240" w:lineRule="auto"/>
            <w:jc w:val="right"/>
            <w:rPr>
              <w:rFonts w:ascii="Open Sans" w:eastAsia="Calibri" w:hAnsi="Open Sans" w:cs="Open Sans"/>
              <w:color w:val="auto"/>
              <w:sz w:val="10"/>
              <w:szCs w:val="12"/>
              <w:lang w:eastAsia="en-US"/>
            </w:rPr>
          </w:pPr>
          <w:r w:rsidRPr="000E3ABC">
            <w:rPr>
              <w:rFonts w:ascii="Calibri" w:eastAsia="Times New Roman" w:hAnsi="Calibri" w:cs="Times New Roman"/>
              <w:noProof/>
              <w:color w:val="000000"/>
              <w:sz w:val="10"/>
              <w:szCs w:val="12"/>
              <w:lang w:val="en-US" w:eastAsia="en-US"/>
            </w:rPr>
            <w:drawing>
              <wp:inline distT="0" distB="0" distL="0" distR="0" wp14:anchorId="3BC56759" wp14:editId="1F1A873E">
                <wp:extent cx="81915" cy="63500"/>
                <wp:effectExtent l="0" t="0" r="0" b="0"/>
                <wp:docPr id="135" name="Picture 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mail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15" cy="63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19" w:type="dxa"/>
          <w:vAlign w:val="center"/>
        </w:tcPr>
        <w:p w14:paraId="130C8D22" w14:textId="77777777" w:rsidR="00E043C2" w:rsidRPr="000E3ABC" w:rsidRDefault="00E043C2" w:rsidP="000745E0">
          <w:pPr>
            <w:tabs>
              <w:tab w:val="center" w:pos="4513"/>
              <w:tab w:val="right" w:pos="9026"/>
            </w:tabs>
            <w:spacing w:before="0" w:after="0" w:line="240" w:lineRule="auto"/>
            <w:jc w:val="left"/>
            <w:rPr>
              <w:rFonts w:ascii="Open Sans" w:eastAsia="Calibri" w:hAnsi="Open Sans" w:cs="Open Sans"/>
              <w:color w:val="auto"/>
              <w:sz w:val="10"/>
              <w:szCs w:val="12"/>
              <w:lang w:eastAsia="en-US"/>
            </w:rPr>
          </w:pPr>
          <w:r w:rsidRPr="000E3ABC">
            <w:rPr>
              <w:rFonts w:ascii="Open Sans" w:eastAsia="Calibri" w:hAnsi="Open Sans" w:cs="Open Sans"/>
              <w:color w:val="auto"/>
              <w:sz w:val="10"/>
              <w:szCs w:val="12"/>
              <w:lang w:eastAsia="en-US"/>
            </w:rPr>
            <w:t>info@mems.metu.edu.tr</w:t>
          </w:r>
        </w:p>
      </w:tc>
      <w:tc>
        <w:tcPr>
          <w:tcW w:w="316" w:type="dxa"/>
          <w:vAlign w:val="center"/>
        </w:tcPr>
        <w:p w14:paraId="638F080C" w14:textId="77777777" w:rsidR="00E043C2" w:rsidRPr="000E3ABC" w:rsidRDefault="00E043C2" w:rsidP="000745E0">
          <w:pPr>
            <w:tabs>
              <w:tab w:val="center" w:pos="4513"/>
              <w:tab w:val="right" w:pos="9026"/>
            </w:tabs>
            <w:spacing w:before="0" w:after="0" w:line="240" w:lineRule="auto"/>
            <w:jc w:val="right"/>
            <w:rPr>
              <w:rFonts w:ascii="Open Sans" w:eastAsia="Calibri" w:hAnsi="Open Sans" w:cs="Open Sans"/>
              <w:color w:val="auto"/>
              <w:sz w:val="10"/>
              <w:szCs w:val="12"/>
              <w:lang w:eastAsia="en-US"/>
            </w:rPr>
          </w:pPr>
          <w:r w:rsidRPr="000E3ABC">
            <w:rPr>
              <w:rFonts w:ascii="Calibri" w:eastAsia="Times New Roman" w:hAnsi="Calibri" w:cs="Times New Roman"/>
              <w:noProof/>
              <w:color w:val="000000"/>
              <w:sz w:val="10"/>
              <w:szCs w:val="12"/>
              <w:lang w:val="en-US" w:eastAsia="en-US"/>
            </w:rPr>
            <w:drawing>
              <wp:inline distT="0" distB="0" distL="0" distR="0" wp14:anchorId="57C31B0E" wp14:editId="72F1D780">
                <wp:extent cx="64008" cy="82296"/>
                <wp:effectExtent l="0" t="0" r="0" b="0"/>
                <wp:docPr id="136" name="Picture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adres.pn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" cy="822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79" w:type="dxa"/>
          <w:vAlign w:val="center"/>
        </w:tcPr>
        <w:p w14:paraId="0134A521" w14:textId="77777777" w:rsidR="00E043C2" w:rsidRPr="000E3ABC" w:rsidRDefault="00E043C2" w:rsidP="000745E0">
          <w:pPr>
            <w:tabs>
              <w:tab w:val="center" w:pos="4513"/>
              <w:tab w:val="right" w:pos="9026"/>
            </w:tabs>
            <w:spacing w:before="0" w:after="0" w:line="240" w:lineRule="auto"/>
            <w:jc w:val="left"/>
            <w:rPr>
              <w:rFonts w:ascii="Open Sans" w:eastAsia="Calibri" w:hAnsi="Open Sans" w:cs="Open Sans"/>
              <w:color w:val="auto"/>
              <w:sz w:val="10"/>
              <w:szCs w:val="12"/>
              <w:lang w:eastAsia="en-US"/>
            </w:rPr>
          </w:pPr>
          <w:r w:rsidRPr="000E3ABC">
            <w:rPr>
              <w:rFonts w:ascii="Open Sans" w:eastAsia="Calibri" w:hAnsi="Open Sans" w:cs="Open Sans"/>
              <w:color w:val="auto"/>
              <w:sz w:val="10"/>
              <w:szCs w:val="12"/>
              <w:lang w:eastAsia="en-US"/>
            </w:rPr>
            <w:t>METU MEMS Center, Mustafa Kemal Mahallesi,</w:t>
          </w:r>
        </w:p>
        <w:p w14:paraId="5BAFA4A0" w14:textId="77777777" w:rsidR="00E043C2" w:rsidRPr="000E3ABC" w:rsidRDefault="00E043C2" w:rsidP="000745E0">
          <w:pPr>
            <w:tabs>
              <w:tab w:val="center" w:pos="4513"/>
              <w:tab w:val="right" w:pos="9026"/>
            </w:tabs>
            <w:spacing w:before="0" w:after="0" w:line="240" w:lineRule="auto"/>
            <w:jc w:val="left"/>
            <w:rPr>
              <w:rFonts w:ascii="Open Sans" w:eastAsia="Calibri" w:hAnsi="Open Sans" w:cs="Open Sans"/>
              <w:color w:val="auto"/>
              <w:sz w:val="10"/>
              <w:szCs w:val="12"/>
              <w:lang w:eastAsia="en-US"/>
            </w:rPr>
          </w:pPr>
          <w:r w:rsidRPr="000E3ABC">
            <w:rPr>
              <w:rFonts w:ascii="Open Sans" w:eastAsia="Calibri" w:hAnsi="Open Sans" w:cs="Open Sans"/>
              <w:color w:val="auto"/>
              <w:sz w:val="10"/>
              <w:szCs w:val="12"/>
              <w:lang w:eastAsia="en-US"/>
            </w:rPr>
            <w:t>Dumlupınar Bulvarı No: 280, 06530 Çankaya Ankara/Türkiye</w:t>
          </w:r>
        </w:p>
      </w:tc>
      <w:tc>
        <w:tcPr>
          <w:tcW w:w="360" w:type="dxa"/>
          <w:vAlign w:val="center"/>
        </w:tcPr>
        <w:p w14:paraId="7C4B6C75" w14:textId="77777777" w:rsidR="00E043C2" w:rsidRPr="000E3ABC" w:rsidRDefault="00E043C2" w:rsidP="000745E0">
          <w:pPr>
            <w:tabs>
              <w:tab w:val="center" w:pos="4513"/>
              <w:tab w:val="right" w:pos="9026"/>
            </w:tabs>
            <w:spacing w:before="0" w:after="0" w:line="240" w:lineRule="auto"/>
            <w:jc w:val="center"/>
            <w:rPr>
              <w:rFonts w:ascii="Open Sans" w:eastAsia="Calibri" w:hAnsi="Open Sans" w:cs="Open Sans"/>
              <w:color w:val="auto"/>
              <w:sz w:val="10"/>
              <w:szCs w:val="12"/>
              <w:lang w:eastAsia="en-US"/>
            </w:rPr>
          </w:pPr>
        </w:p>
      </w:tc>
    </w:tr>
  </w:tbl>
  <w:p w14:paraId="574C2689" w14:textId="77777777" w:rsidR="00E043C2" w:rsidRDefault="00E043C2" w:rsidP="007C3E70">
    <w:pPr>
      <w:tabs>
        <w:tab w:val="center" w:pos="4680"/>
        <w:tab w:val="right" w:pos="9360"/>
      </w:tabs>
      <w:spacing w:after="0" w:line="240" w:lineRule="auto"/>
      <w:jc w:val="center"/>
      <w:rPr>
        <w:rFonts w:eastAsia="Calibri" w:cs="Times New Roman"/>
        <w:color w:val="auto"/>
        <w:sz w:val="10"/>
        <w:szCs w:val="16"/>
        <w:lang w:eastAsia="en-US"/>
      </w:rPr>
    </w:pPr>
  </w:p>
  <w:p w14:paraId="1F6F30CF" w14:textId="77777777" w:rsidR="00E043C2" w:rsidRPr="007C3E70" w:rsidRDefault="00E043C2" w:rsidP="007C3E70">
    <w:pPr>
      <w:tabs>
        <w:tab w:val="center" w:pos="4680"/>
        <w:tab w:val="right" w:pos="9360"/>
      </w:tabs>
      <w:spacing w:after="0" w:line="240" w:lineRule="auto"/>
      <w:jc w:val="center"/>
      <w:rPr>
        <w:rFonts w:eastAsia="Calibri" w:cs="Times New Roman"/>
        <w:color w:val="auto"/>
        <w:sz w:val="12"/>
        <w:szCs w:val="16"/>
        <w:lang w:eastAsia="en-US"/>
      </w:rPr>
    </w:pPr>
    <w:r w:rsidRPr="00E477CC">
      <w:rPr>
        <w:rFonts w:eastAsia="Calibri" w:cs="Times New Roman"/>
        <w:color w:val="auto"/>
        <w:sz w:val="12"/>
        <w:szCs w:val="16"/>
        <w:lang w:eastAsia="en-US"/>
      </w:rPr>
      <w:t>Bu doküman</w:t>
    </w:r>
    <w:r>
      <w:rPr>
        <w:rFonts w:eastAsia="Calibri" w:cs="Times New Roman"/>
        <w:color w:val="auto"/>
        <w:sz w:val="12"/>
        <w:szCs w:val="16"/>
        <w:lang w:eastAsia="en-US"/>
      </w:rPr>
      <w:t xml:space="preserve">ın tamamı veya bir kısmı, ODTÜ MEMS Merkezi’nin yazılı onayı olmadan değiştirilemez, çoğaltılamaz, yayınlanamaz, içeriği açıklanamaz ve amacı dışında kullanılamaz. Doküman aksi </w:t>
    </w:r>
    <w:r w:rsidRPr="00E477CC">
      <w:rPr>
        <w:rFonts w:eastAsia="Calibri" w:cs="Times New Roman"/>
        <w:color w:val="auto"/>
        <w:sz w:val="12"/>
        <w:szCs w:val="16"/>
        <w:lang w:eastAsia="en-US"/>
      </w:rPr>
      <w:t>belirtilmedikçe KONTROLSÜZ KOPYA niteliği taşır. Herhangi bir amaçla kullanılmadan önce güncelliği kontrol edilmelidir.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1"/>
      <w:tblW w:w="999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7"/>
      <w:gridCol w:w="633"/>
      <w:gridCol w:w="1482"/>
      <w:gridCol w:w="336"/>
      <w:gridCol w:w="1261"/>
      <w:gridCol w:w="347"/>
      <w:gridCol w:w="1619"/>
      <w:gridCol w:w="316"/>
      <w:gridCol w:w="3279"/>
      <w:gridCol w:w="360"/>
    </w:tblGrid>
    <w:tr w:rsidR="00E043C2" w:rsidRPr="000E3ABC" w14:paraId="5017253A" w14:textId="77777777" w:rsidTr="00070765">
      <w:trPr>
        <w:trHeight w:val="257"/>
        <w:jc w:val="center"/>
      </w:trPr>
      <w:tc>
        <w:tcPr>
          <w:tcW w:w="357" w:type="dxa"/>
          <w:tcBorders>
            <w:top w:val="single" w:sz="4" w:space="0" w:color="FF0000"/>
            <w:left w:val="single" w:sz="4" w:space="0" w:color="FF0000"/>
          </w:tcBorders>
          <w:vAlign w:val="center"/>
        </w:tcPr>
        <w:p w14:paraId="51CF66F6" w14:textId="77777777" w:rsidR="00E043C2" w:rsidRPr="000E3ABC" w:rsidRDefault="00E043C2" w:rsidP="00C47612">
          <w:pPr>
            <w:tabs>
              <w:tab w:val="center" w:pos="4513"/>
              <w:tab w:val="right" w:pos="9026"/>
            </w:tabs>
            <w:spacing w:before="0" w:after="0" w:line="240" w:lineRule="auto"/>
            <w:jc w:val="center"/>
            <w:rPr>
              <w:rFonts w:ascii="Arial" w:eastAsia="Calibri" w:hAnsi="Arial"/>
              <w:color w:val="auto"/>
              <w:sz w:val="12"/>
              <w:szCs w:val="12"/>
              <w:lang w:eastAsia="en-US"/>
            </w:rPr>
          </w:pPr>
        </w:p>
      </w:tc>
      <w:tc>
        <w:tcPr>
          <w:tcW w:w="633" w:type="dxa"/>
          <w:vAlign w:val="center"/>
        </w:tcPr>
        <w:p w14:paraId="1CADC6EF" w14:textId="77777777" w:rsidR="00E043C2" w:rsidRPr="000E3ABC" w:rsidRDefault="00E043C2" w:rsidP="00C47612">
          <w:pPr>
            <w:tabs>
              <w:tab w:val="center" w:pos="4513"/>
              <w:tab w:val="right" w:pos="9026"/>
            </w:tabs>
            <w:spacing w:before="0" w:after="0" w:line="240" w:lineRule="auto"/>
            <w:jc w:val="right"/>
            <w:rPr>
              <w:rFonts w:ascii="Arial" w:eastAsia="Calibri" w:hAnsi="Arial"/>
              <w:color w:val="auto"/>
              <w:sz w:val="12"/>
              <w:szCs w:val="12"/>
              <w:lang w:eastAsia="en-US"/>
            </w:rPr>
          </w:pPr>
        </w:p>
      </w:tc>
      <w:tc>
        <w:tcPr>
          <w:tcW w:w="1482" w:type="dxa"/>
          <w:vAlign w:val="center"/>
        </w:tcPr>
        <w:p w14:paraId="51B570F3" w14:textId="77777777" w:rsidR="00E043C2" w:rsidRPr="000E3ABC" w:rsidRDefault="00E043C2" w:rsidP="00C47612">
          <w:pPr>
            <w:tabs>
              <w:tab w:val="center" w:pos="4513"/>
              <w:tab w:val="right" w:pos="9026"/>
            </w:tabs>
            <w:spacing w:before="0" w:after="0" w:line="240" w:lineRule="auto"/>
            <w:jc w:val="left"/>
            <w:rPr>
              <w:rFonts w:ascii="Arial" w:eastAsia="Calibri" w:hAnsi="Arial"/>
              <w:color w:val="auto"/>
              <w:sz w:val="12"/>
              <w:szCs w:val="12"/>
              <w:lang w:eastAsia="en-US"/>
            </w:rPr>
          </w:pPr>
        </w:p>
      </w:tc>
      <w:tc>
        <w:tcPr>
          <w:tcW w:w="336" w:type="dxa"/>
          <w:vAlign w:val="center"/>
        </w:tcPr>
        <w:p w14:paraId="38BB07F9" w14:textId="77777777" w:rsidR="00E043C2" w:rsidRPr="000E3ABC" w:rsidRDefault="00E043C2" w:rsidP="00C47612">
          <w:pPr>
            <w:tabs>
              <w:tab w:val="center" w:pos="4513"/>
              <w:tab w:val="right" w:pos="9026"/>
            </w:tabs>
            <w:spacing w:before="0" w:after="0" w:line="240" w:lineRule="auto"/>
            <w:jc w:val="right"/>
            <w:rPr>
              <w:rFonts w:ascii="Arial" w:eastAsia="Calibri" w:hAnsi="Arial"/>
              <w:color w:val="auto"/>
              <w:sz w:val="12"/>
              <w:szCs w:val="12"/>
              <w:lang w:eastAsia="en-US"/>
            </w:rPr>
          </w:pPr>
        </w:p>
      </w:tc>
      <w:tc>
        <w:tcPr>
          <w:tcW w:w="1261" w:type="dxa"/>
          <w:vAlign w:val="center"/>
        </w:tcPr>
        <w:p w14:paraId="7A2DB24C" w14:textId="77777777" w:rsidR="00E043C2" w:rsidRPr="000E3ABC" w:rsidRDefault="00E043C2" w:rsidP="00C47612">
          <w:pPr>
            <w:tabs>
              <w:tab w:val="center" w:pos="4513"/>
              <w:tab w:val="right" w:pos="9026"/>
            </w:tabs>
            <w:spacing w:before="0" w:after="0" w:line="240" w:lineRule="auto"/>
            <w:jc w:val="left"/>
            <w:rPr>
              <w:rFonts w:ascii="Arial" w:eastAsia="Calibri" w:hAnsi="Arial"/>
              <w:color w:val="auto"/>
              <w:sz w:val="12"/>
              <w:szCs w:val="12"/>
              <w:lang w:eastAsia="en-US"/>
            </w:rPr>
          </w:pPr>
        </w:p>
      </w:tc>
      <w:tc>
        <w:tcPr>
          <w:tcW w:w="347" w:type="dxa"/>
          <w:vAlign w:val="center"/>
        </w:tcPr>
        <w:p w14:paraId="461DFB74" w14:textId="77777777" w:rsidR="00E043C2" w:rsidRPr="000E3ABC" w:rsidRDefault="00E043C2" w:rsidP="00C47612">
          <w:pPr>
            <w:tabs>
              <w:tab w:val="center" w:pos="4513"/>
              <w:tab w:val="right" w:pos="9026"/>
            </w:tabs>
            <w:spacing w:before="0" w:after="0" w:line="240" w:lineRule="auto"/>
            <w:jc w:val="right"/>
            <w:rPr>
              <w:rFonts w:ascii="Arial" w:eastAsia="Calibri" w:hAnsi="Arial"/>
              <w:color w:val="auto"/>
              <w:sz w:val="12"/>
              <w:szCs w:val="12"/>
              <w:lang w:eastAsia="en-US"/>
            </w:rPr>
          </w:pPr>
        </w:p>
      </w:tc>
      <w:tc>
        <w:tcPr>
          <w:tcW w:w="1619" w:type="dxa"/>
          <w:vAlign w:val="center"/>
        </w:tcPr>
        <w:p w14:paraId="07447613" w14:textId="77777777" w:rsidR="00E043C2" w:rsidRPr="000E3ABC" w:rsidRDefault="00E043C2" w:rsidP="00C47612">
          <w:pPr>
            <w:tabs>
              <w:tab w:val="center" w:pos="4513"/>
              <w:tab w:val="right" w:pos="9026"/>
            </w:tabs>
            <w:spacing w:before="0" w:after="0" w:line="240" w:lineRule="auto"/>
            <w:jc w:val="left"/>
            <w:rPr>
              <w:rFonts w:ascii="Arial" w:eastAsia="Calibri" w:hAnsi="Arial"/>
              <w:color w:val="auto"/>
              <w:sz w:val="12"/>
              <w:szCs w:val="12"/>
              <w:lang w:eastAsia="en-US"/>
            </w:rPr>
          </w:pPr>
        </w:p>
      </w:tc>
      <w:tc>
        <w:tcPr>
          <w:tcW w:w="316" w:type="dxa"/>
          <w:vAlign w:val="center"/>
        </w:tcPr>
        <w:p w14:paraId="68725DB7" w14:textId="77777777" w:rsidR="00E043C2" w:rsidRPr="000E3ABC" w:rsidRDefault="00E043C2" w:rsidP="00C47612">
          <w:pPr>
            <w:tabs>
              <w:tab w:val="center" w:pos="4513"/>
              <w:tab w:val="right" w:pos="9026"/>
            </w:tabs>
            <w:spacing w:before="0" w:after="0" w:line="240" w:lineRule="auto"/>
            <w:jc w:val="right"/>
            <w:rPr>
              <w:rFonts w:ascii="Arial" w:eastAsia="Calibri" w:hAnsi="Arial"/>
              <w:color w:val="auto"/>
              <w:sz w:val="12"/>
              <w:szCs w:val="12"/>
              <w:lang w:eastAsia="en-US"/>
            </w:rPr>
          </w:pPr>
        </w:p>
      </w:tc>
      <w:tc>
        <w:tcPr>
          <w:tcW w:w="3279" w:type="dxa"/>
          <w:vAlign w:val="center"/>
        </w:tcPr>
        <w:p w14:paraId="068212C5" w14:textId="77777777" w:rsidR="00E043C2" w:rsidRPr="000E3ABC" w:rsidRDefault="00E043C2" w:rsidP="00C47612">
          <w:pPr>
            <w:tabs>
              <w:tab w:val="center" w:pos="4513"/>
              <w:tab w:val="right" w:pos="9026"/>
            </w:tabs>
            <w:spacing w:before="0" w:after="0" w:line="240" w:lineRule="auto"/>
            <w:jc w:val="left"/>
            <w:rPr>
              <w:rFonts w:ascii="Arial" w:eastAsia="Calibri" w:hAnsi="Arial"/>
              <w:color w:val="auto"/>
              <w:sz w:val="12"/>
              <w:szCs w:val="12"/>
              <w:lang w:eastAsia="en-US"/>
            </w:rPr>
          </w:pPr>
        </w:p>
      </w:tc>
      <w:tc>
        <w:tcPr>
          <w:tcW w:w="360" w:type="dxa"/>
          <w:tcBorders>
            <w:top w:val="single" w:sz="4" w:space="0" w:color="FF0000"/>
            <w:right w:val="single" w:sz="4" w:space="0" w:color="FF0000"/>
          </w:tcBorders>
          <w:vAlign w:val="center"/>
        </w:tcPr>
        <w:p w14:paraId="4716C883" w14:textId="77777777" w:rsidR="00E043C2" w:rsidRPr="000E3ABC" w:rsidRDefault="00E043C2" w:rsidP="00C47612">
          <w:pPr>
            <w:tabs>
              <w:tab w:val="center" w:pos="4513"/>
              <w:tab w:val="right" w:pos="9026"/>
            </w:tabs>
            <w:spacing w:before="0" w:after="0" w:line="240" w:lineRule="auto"/>
            <w:jc w:val="center"/>
            <w:rPr>
              <w:rFonts w:ascii="Arial" w:eastAsia="Calibri" w:hAnsi="Arial"/>
              <w:color w:val="auto"/>
              <w:sz w:val="12"/>
              <w:szCs w:val="12"/>
              <w:lang w:eastAsia="en-US"/>
            </w:rPr>
          </w:pPr>
        </w:p>
      </w:tc>
    </w:tr>
    <w:tr w:rsidR="00E043C2" w:rsidRPr="008F1630" w14:paraId="381799C4" w14:textId="77777777" w:rsidTr="00070765">
      <w:trPr>
        <w:trHeight w:val="80"/>
        <w:jc w:val="center"/>
      </w:trPr>
      <w:tc>
        <w:tcPr>
          <w:tcW w:w="357" w:type="dxa"/>
          <w:vAlign w:val="center"/>
        </w:tcPr>
        <w:p w14:paraId="22FC0188" w14:textId="77777777" w:rsidR="00E043C2" w:rsidRPr="000E3ABC" w:rsidRDefault="00E043C2" w:rsidP="00C47612">
          <w:pPr>
            <w:tabs>
              <w:tab w:val="center" w:pos="4513"/>
              <w:tab w:val="right" w:pos="9026"/>
            </w:tabs>
            <w:spacing w:before="0" w:after="0" w:line="240" w:lineRule="auto"/>
            <w:jc w:val="center"/>
            <w:rPr>
              <w:rFonts w:ascii="Arial" w:eastAsia="Calibri" w:hAnsi="Arial"/>
              <w:color w:val="auto"/>
              <w:sz w:val="12"/>
              <w:szCs w:val="12"/>
              <w:lang w:eastAsia="en-US"/>
            </w:rPr>
          </w:pPr>
        </w:p>
      </w:tc>
      <w:tc>
        <w:tcPr>
          <w:tcW w:w="633" w:type="dxa"/>
          <w:vAlign w:val="center"/>
        </w:tcPr>
        <w:p w14:paraId="38D3819E" w14:textId="77777777" w:rsidR="00E043C2" w:rsidRPr="000E3ABC" w:rsidRDefault="00E043C2" w:rsidP="00C47612">
          <w:pPr>
            <w:tabs>
              <w:tab w:val="center" w:pos="4513"/>
              <w:tab w:val="right" w:pos="9026"/>
            </w:tabs>
            <w:spacing w:before="0" w:after="0" w:line="240" w:lineRule="auto"/>
            <w:jc w:val="right"/>
            <w:rPr>
              <w:rFonts w:ascii="Arial" w:eastAsia="Calibri" w:hAnsi="Arial"/>
              <w:color w:val="auto"/>
              <w:sz w:val="12"/>
              <w:szCs w:val="12"/>
              <w:lang w:eastAsia="en-US"/>
            </w:rPr>
          </w:pPr>
          <w:r w:rsidRPr="000E3ABC">
            <w:rPr>
              <w:rFonts w:ascii="Arial" w:eastAsia="Times New Roman" w:hAnsi="Arial"/>
              <w:noProof/>
              <w:color w:val="000000"/>
              <w:sz w:val="12"/>
              <w:szCs w:val="12"/>
              <w:lang w:val="en-US" w:eastAsia="en-US"/>
            </w:rPr>
            <w:drawing>
              <wp:inline distT="0" distB="0" distL="0" distR="0" wp14:anchorId="7A591A63" wp14:editId="47562E9E">
                <wp:extent cx="72390" cy="72390"/>
                <wp:effectExtent l="0" t="0" r="3810" b="3810"/>
                <wp:docPr id="145" name="Picture 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te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82" w:type="dxa"/>
          <w:vAlign w:val="center"/>
        </w:tcPr>
        <w:p w14:paraId="2520619E" w14:textId="77777777" w:rsidR="00E043C2" w:rsidRPr="000E3ABC" w:rsidRDefault="00E043C2" w:rsidP="00C47612">
          <w:pPr>
            <w:tabs>
              <w:tab w:val="center" w:pos="4513"/>
              <w:tab w:val="right" w:pos="9026"/>
            </w:tabs>
            <w:spacing w:before="0" w:after="0" w:line="240" w:lineRule="auto"/>
            <w:jc w:val="left"/>
            <w:rPr>
              <w:rFonts w:ascii="Arial" w:eastAsia="Calibri" w:hAnsi="Arial"/>
              <w:color w:val="auto"/>
              <w:sz w:val="12"/>
              <w:szCs w:val="12"/>
              <w:lang w:eastAsia="en-US"/>
            </w:rPr>
          </w:pPr>
          <w:r w:rsidRPr="000E3ABC">
            <w:rPr>
              <w:rFonts w:ascii="Arial" w:eastAsia="Calibri" w:hAnsi="Arial"/>
              <w:color w:val="auto"/>
              <w:sz w:val="12"/>
              <w:szCs w:val="12"/>
              <w:lang w:eastAsia="en-US"/>
            </w:rPr>
            <w:t>+90 312 210 6316</w:t>
          </w:r>
        </w:p>
      </w:tc>
      <w:tc>
        <w:tcPr>
          <w:tcW w:w="336" w:type="dxa"/>
          <w:vAlign w:val="center"/>
        </w:tcPr>
        <w:p w14:paraId="664DAE5B" w14:textId="77777777" w:rsidR="00E043C2" w:rsidRPr="000E3ABC" w:rsidRDefault="00E043C2" w:rsidP="00C47612">
          <w:pPr>
            <w:tabs>
              <w:tab w:val="center" w:pos="4513"/>
              <w:tab w:val="right" w:pos="9026"/>
            </w:tabs>
            <w:spacing w:before="0" w:after="0" w:line="240" w:lineRule="auto"/>
            <w:jc w:val="right"/>
            <w:rPr>
              <w:rFonts w:ascii="Arial" w:eastAsia="Calibri" w:hAnsi="Arial"/>
              <w:color w:val="auto"/>
              <w:sz w:val="12"/>
              <w:szCs w:val="12"/>
              <w:lang w:eastAsia="en-US"/>
            </w:rPr>
          </w:pPr>
          <w:r w:rsidRPr="000E3ABC">
            <w:rPr>
              <w:rFonts w:ascii="Arial" w:eastAsia="Times New Roman" w:hAnsi="Arial"/>
              <w:noProof/>
              <w:color w:val="000000"/>
              <w:sz w:val="12"/>
              <w:szCs w:val="12"/>
              <w:lang w:val="en-US" w:eastAsia="en-US"/>
            </w:rPr>
            <w:drawing>
              <wp:inline distT="0" distB="0" distL="0" distR="0" wp14:anchorId="5047378B" wp14:editId="572AA8A9">
                <wp:extent cx="69850" cy="69850"/>
                <wp:effectExtent l="0" t="0" r="6350" b="6350"/>
                <wp:docPr id="146" name="Picture 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web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1" w:type="dxa"/>
          <w:vAlign w:val="center"/>
        </w:tcPr>
        <w:p w14:paraId="4D26CF98" w14:textId="77777777" w:rsidR="00E043C2" w:rsidRPr="000E3ABC" w:rsidRDefault="00E043C2" w:rsidP="00C47612">
          <w:pPr>
            <w:tabs>
              <w:tab w:val="center" w:pos="4513"/>
              <w:tab w:val="right" w:pos="9026"/>
            </w:tabs>
            <w:spacing w:before="0" w:after="0" w:line="240" w:lineRule="auto"/>
            <w:jc w:val="left"/>
            <w:rPr>
              <w:rFonts w:ascii="Arial" w:eastAsia="Calibri" w:hAnsi="Arial"/>
              <w:color w:val="auto"/>
              <w:sz w:val="12"/>
              <w:szCs w:val="12"/>
              <w:lang w:eastAsia="en-US"/>
            </w:rPr>
          </w:pPr>
          <w:r w:rsidRPr="000E3ABC">
            <w:rPr>
              <w:rFonts w:ascii="Arial" w:eastAsia="Calibri" w:hAnsi="Arial"/>
              <w:color w:val="auto"/>
              <w:sz w:val="12"/>
              <w:szCs w:val="12"/>
              <w:lang w:eastAsia="en-US"/>
            </w:rPr>
            <w:t>mems.metu.edu.tr</w:t>
          </w:r>
        </w:p>
      </w:tc>
      <w:tc>
        <w:tcPr>
          <w:tcW w:w="347" w:type="dxa"/>
          <w:vAlign w:val="center"/>
        </w:tcPr>
        <w:p w14:paraId="64F6E1B1" w14:textId="77777777" w:rsidR="00E043C2" w:rsidRPr="000E3ABC" w:rsidRDefault="00E043C2" w:rsidP="00C47612">
          <w:pPr>
            <w:tabs>
              <w:tab w:val="center" w:pos="4513"/>
              <w:tab w:val="right" w:pos="9026"/>
            </w:tabs>
            <w:spacing w:before="0" w:after="0" w:line="240" w:lineRule="auto"/>
            <w:jc w:val="right"/>
            <w:rPr>
              <w:rFonts w:ascii="Arial" w:eastAsia="Calibri" w:hAnsi="Arial"/>
              <w:color w:val="auto"/>
              <w:sz w:val="12"/>
              <w:szCs w:val="12"/>
              <w:lang w:eastAsia="en-US"/>
            </w:rPr>
          </w:pPr>
          <w:r w:rsidRPr="000E3ABC">
            <w:rPr>
              <w:rFonts w:ascii="Arial" w:eastAsia="Times New Roman" w:hAnsi="Arial"/>
              <w:noProof/>
              <w:color w:val="000000"/>
              <w:sz w:val="12"/>
              <w:szCs w:val="12"/>
              <w:lang w:val="en-US" w:eastAsia="en-US"/>
            </w:rPr>
            <w:drawing>
              <wp:inline distT="0" distB="0" distL="0" distR="0" wp14:anchorId="1A953B15" wp14:editId="6A084661">
                <wp:extent cx="81915" cy="63500"/>
                <wp:effectExtent l="0" t="0" r="0" b="0"/>
                <wp:docPr id="147" name="Picture 1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mail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15" cy="63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19" w:type="dxa"/>
          <w:vAlign w:val="center"/>
        </w:tcPr>
        <w:p w14:paraId="6E3D3D95" w14:textId="77777777" w:rsidR="00E043C2" w:rsidRPr="000E3ABC" w:rsidRDefault="00E043C2" w:rsidP="00C47612">
          <w:pPr>
            <w:tabs>
              <w:tab w:val="center" w:pos="4513"/>
              <w:tab w:val="right" w:pos="9026"/>
            </w:tabs>
            <w:spacing w:before="0" w:after="0" w:line="240" w:lineRule="auto"/>
            <w:jc w:val="left"/>
            <w:rPr>
              <w:rFonts w:ascii="Arial" w:eastAsia="Calibri" w:hAnsi="Arial"/>
              <w:color w:val="auto"/>
              <w:sz w:val="12"/>
              <w:szCs w:val="12"/>
              <w:lang w:eastAsia="en-US"/>
            </w:rPr>
          </w:pPr>
          <w:r w:rsidRPr="000E3ABC">
            <w:rPr>
              <w:rFonts w:ascii="Arial" w:eastAsia="Calibri" w:hAnsi="Arial"/>
              <w:color w:val="auto"/>
              <w:sz w:val="12"/>
              <w:szCs w:val="12"/>
              <w:lang w:eastAsia="en-US"/>
            </w:rPr>
            <w:t>info@mems.metu.edu.tr</w:t>
          </w:r>
        </w:p>
      </w:tc>
      <w:tc>
        <w:tcPr>
          <w:tcW w:w="316" w:type="dxa"/>
          <w:vAlign w:val="center"/>
        </w:tcPr>
        <w:p w14:paraId="3E7067C1" w14:textId="77777777" w:rsidR="00E043C2" w:rsidRPr="000E3ABC" w:rsidRDefault="00E043C2" w:rsidP="00C47612">
          <w:pPr>
            <w:tabs>
              <w:tab w:val="center" w:pos="4513"/>
              <w:tab w:val="right" w:pos="9026"/>
            </w:tabs>
            <w:spacing w:before="0" w:after="0" w:line="240" w:lineRule="auto"/>
            <w:jc w:val="right"/>
            <w:rPr>
              <w:rFonts w:ascii="Arial" w:eastAsia="Calibri" w:hAnsi="Arial"/>
              <w:color w:val="auto"/>
              <w:sz w:val="12"/>
              <w:szCs w:val="12"/>
              <w:lang w:eastAsia="en-US"/>
            </w:rPr>
          </w:pPr>
          <w:r w:rsidRPr="000E3ABC">
            <w:rPr>
              <w:rFonts w:ascii="Arial" w:eastAsia="Times New Roman" w:hAnsi="Arial"/>
              <w:noProof/>
              <w:color w:val="000000"/>
              <w:sz w:val="12"/>
              <w:szCs w:val="12"/>
              <w:lang w:val="en-US" w:eastAsia="en-US"/>
            </w:rPr>
            <w:drawing>
              <wp:inline distT="0" distB="0" distL="0" distR="0" wp14:anchorId="5A80E874" wp14:editId="1E629597">
                <wp:extent cx="64008" cy="82296"/>
                <wp:effectExtent l="0" t="0" r="0" b="0"/>
                <wp:docPr id="148" name="Picture 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adres.pn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" cy="822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79" w:type="dxa"/>
          <w:vAlign w:val="center"/>
        </w:tcPr>
        <w:p w14:paraId="79491CDE" w14:textId="77777777" w:rsidR="00E043C2" w:rsidRPr="000E3ABC" w:rsidRDefault="00E043C2" w:rsidP="00C47612">
          <w:pPr>
            <w:tabs>
              <w:tab w:val="center" w:pos="4513"/>
              <w:tab w:val="right" w:pos="9026"/>
            </w:tabs>
            <w:spacing w:before="0" w:after="0" w:line="240" w:lineRule="auto"/>
            <w:jc w:val="left"/>
            <w:rPr>
              <w:rFonts w:ascii="Arial" w:eastAsia="Calibri" w:hAnsi="Arial"/>
              <w:color w:val="auto"/>
              <w:sz w:val="12"/>
              <w:szCs w:val="12"/>
              <w:lang w:eastAsia="en-US"/>
            </w:rPr>
          </w:pPr>
          <w:r w:rsidRPr="000E3ABC">
            <w:rPr>
              <w:rFonts w:ascii="Arial" w:eastAsia="Calibri" w:hAnsi="Arial"/>
              <w:color w:val="auto"/>
              <w:sz w:val="12"/>
              <w:szCs w:val="12"/>
              <w:lang w:eastAsia="en-US"/>
            </w:rPr>
            <w:t>METU MEMS Center, Mustafa Kemal Mahallesi,</w:t>
          </w:r>
        </w:p>
        <w:p w14:paraId="04E574FA" w14:textId="77777777" w:rsidR="00E043C2" w:rsidRPr="000E3ABC" w:rsidRDefault="00E043C2" w:rsidP="00C47612">
          <w:pPr>
            <w:tabs>
              <w:tab w:val="center" w:pos="4513"/>
              <w:tab w:val="right" w:pos="9026"/>
            </w:tabs>
            <w:spacing w:before="0" w:after="0" w:line="240" w:lineRule="auto"/>
            <w:jc w:val="left"/>
            <w:rPr>
              <w:rFonts w:ascii="Arial" w:eastAsia="Calibri" w:hAnsi="Arial"/>
              <w:color w:val="auto"/>
              <w:sz w:val="12"/>
              <w:szCs w:val="12"/>
              <w:lang w:eastAsia="en-US"/>
            </w:rPr>
          </w:pPr>
          <w:r w:rsidRPr="000E3ABC">
            <w:rPr>
              <w:rFonts w:ascii="Arial" w:eastAsia="Calibri" w:hAnsi="Arial"/>
              <w:color w:val="auto"/>
              <w:sz w:val="12"/>
              <w:szCs w:val="12"/>
              <w:lang w:eastAsia="en-US"/>
            </w:rPr>
            <w:t>Dumlupınar Bulvarı No: 280, 06530 Çankaya Ankara/Türkiye</w:t>
          </w:r>
        </w:p>
      </w:tc>
      <w:tc>
        <w:tcPr>
          <w:tcW w:w="360" w:type="dxa"/>
          <w:vAlign w:val="center"/>
        </w:tcPr>
        <w:p w14:paraId="71C545E7" w14:textId="77777777" w:rsidR="00E043C2" w:rsidRPr="000E3ABC" w:rsidRDefault="00E043C2" w:rsidP="00C47612">
          <w:pPr>
            <w:tabs>
              <w:tab w:val="center" w:pos="4513"/>
              <w:tab w:val="right" w:pos="9026"/>
            </w:tabs>
            <w:spacing w:before="0" w:after="0" w:line="240" w:lineRule="auto"/>
            <w:jc w:val="center"/>
            <w:rPr>
              <w:rFonts w:ascii="Arial" w:eastAsia="Calibri" w:hAnsi="Arial"/>
              <w:color w:val="auto"/>
              <w:sz w:val="12"/>
              <w:szCs w:val="12"/>
              <w:lang w:eastAsia="en-US"/>
            </w:rPr>
          </w:pPr>
        </w:p>
      </w:tc>
    </w:tr>
  </w:tbl>
  <w:p w14:paraId="7C72CEF0" w14:textId="77777777" w:rsidR="00E043C2" w:rsidRDefault="00E043C2" w:rsidP="00E477CC">
    <w:pPr>
      <w:tabs>
        <w:tab w:val="center" w:pos="4680"/>
        <w:tab w:val="right" w:pos="9360"/>
      </w:tabs>
      <w:spacing w:after="0" w:line="240" w:lineRule="auto"/>
      <w:jc w:val="center"/>
      <w:rPr>
        <w:rFonts w:eastAsia="Calibri" w:cs="Times New Roman"/>
        <w:color w:val="auto"/>
        <w:sz w:val="10"/>
        <w:szCs w:val="16"/>
        <w:lang w:eastAsia="en-US"/>
      </w:rPr>
    </w:pPr>
    <w:bookmarkStart w:id="9" w:name="_Hlk118792375"/>
    <w:bookmarkStart w:id="10" w:name="_Hlk118792376"/>
    <w:bookmarkStart w:id="11" w:name="_Hlk118792377"/>
    <w:bookmarkStart w:id="12" w:name="_Hlk118792378"/>
    <w:bookmarkStart w:id="13" w:name="_Hlk118792379"/>
    <w:bookmarkStart w:id="14" w:name="_Hlk118792380"/>
    <w:bookmarkStart w:id="15" w:name="_Hlk118793701"/>
    <w:bookmarkStart w:id="16" w:name="_Hlk118793702"/>
    <w:bookmarkStart w:id="17" w:name="_Hlk118793703"/>
    <w:bookmarkStart w:id="18" w:name="_Hlk118793704"/>
    <w:bookmarkStart w:id="19" w:name="_Hlk118793705"/>
    <w:bookmarkStart w:id="20" w:name="_Hlk118793706"/>
    <w:bookmarkStart w:id="21" w:name="_Hlk118794037"/>
    <w:bookmarkStart w:id="22" w:name="_Hlk118794038"/>
    <w:bookmarkStart w:id="23" w:name="_Hlk118794039"/>
    <w:bookmarkStart w:id="24" w:name="_Hlk118794040"/>
    <w:bookmarkStart w:id="25" w:name="_Hlk118794041"/>
    <w:bookmarkStart w:id="26" w:name="_Hlk118794042"/>
    <w:bookmarkStart w:id="27" w:name="_Hlk147311173"/>
    <w:bookmarkStart w:id="28" w:name="_Hlk147311174"/>
  </w:p>
  <w:p w14:paraId="5B79CC1D" w14:textId="77777777" w:rsidR="00E043C2" w:rsidRPr="008F1630" w:rsidRDefault="00E043C2" w:rsidP="00E477CC">
    <w:pPr>
      <w:tabs>
        <w:tab w:val="center" w:pos="4680"/>
        <w:tab w:val="right" w:pos="9360"/>
      </w:tabs>
      <w:spacing w:after="0" w:line="240" w:lineRule="auto"/>
      <w:jc w:val="center"/>
      <w:rPr>
        <w:rFonts w:eastAsia="Calibri" w:cs="Times New Roman"/>
        <w:color w:val="auto"/>
        <w:sz w:val="12"/>
        <w:szCs w:val="16"/>
        <w:lang w:eastAsia="en-US"/>
      </w:rPr>
    </w:pPr>
    <w:r w:rsidRPr="00E477CC">
      <w:rPr>
        <w:rFonts w:eastAsia="Calibri" w:cs="Times New Roman"/>
        <w:color w:val="auto"/>
        <w:sz w:val="12"/>
        <w:szCs w:val="16"/>
        <w:lang w:eastAsia="en-US"/>
      </w:rPr>
      <w:t>Bu doküman</w:t>
    </w:r>
    <w:r>
      <w:rPr>
        <w:rFonts w:eastAsia="Calibri" w:cs="Times New Roman"/>
        <w:color w:val="auto"/>
        <w:sz w:val="12"/>
        <w:szCs w:val="16"/>
        <w:lang w:eastAsia="en-US"/>
      </w:rPr>
      <w:t xml:space="preserve">ın tamamı veya bir kısmı, ODTÜ MEMS Merkezi’nin yazılı onayı olmadan değiştirilemez, çoğaltılamaz, yayınlanamaz, içeriği açıklanamaz ve amacı dışında kullanılamaz. Doküman aksi </w:t>
    </w:r>
    <w:r w:rsidRPr="00E477CC">
      <w:rPr>
        <w:rFonts w:eastAsia="Calibri" w:cs="Times New Roman"/>
        <w:color w:val="auto"/>
        <w:sz w:val="12"/>
        <w:szCs w:val="16"/>
        <w:lang w:eastAsia="en-US"/>
      </w:rPr>
      <w:t>belirtilmedikçe KONTROLSÜZ KOPYA niteliği taşır. Herhangi bir amaçla kullanılmadan önce güncelliği kontrol edilmelidir.</w:t>
    </w:r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613256" w14:textId="77777777" w:rsidR="008A1139" w:rsidRDefault="008A1139" w:rsidP="008F635C">
      <w:r>
        <w:separator/>
      </w:r>
    </w:p>
  </w:footnote>
  <w:footnote w:type="continuationSeparator" w:id="0">
    <w:p w14:paraId="03778B57" w14:textId="77777777" w:rsidR="008A1139" w:rsidRDefault="008A1139" w:rsidP="008F63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B07F8" w14:textId="6FDCA118" w:rsidR="00E043C2" w:rsidRDefault="00E043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1BF48" w14:textId="7E1D0210" w:rsidR="00E043C2" w:rsidRPr="00860388" w:rsidRDefault="00E043C2" w:rsidP="007C3E70">
    <w:pPr>
      <w:pStyle w:val="Footer"/>
      <w:spacing w:before="240"/>
      <w:jc w:val="right"/>
      <w:rPr>
        <w:sz w:val="16"/>
      </w:rPr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3C66A7C8" wp14:editId="493F8417">
          <wp:simplePos x="0" y="0"/>
          <wp:positionH relativeFrom="page">
            <wp:posOffset>566420</wp:posOffset>
          </wp:positionH>
          <wp:positionV relativeFrom="paragraph">
            <wp:posOffset>-186690</wp:posOffset>
          </wp:positionV>
          <wp:extent cx="1486598" cy="621792"/>
          <wp:effectExtent l="0" t="0" r="0" b="6985"/>
          <wp:wrapNone/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T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598" cy="6217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60388">
      <w:rPr>
        <w:sz w:val="16"/>
      </w:rPr>
      <w:fldChar w:fldCharType="begin"/>
    </w:r>
    <w:r w:rsidRPr="00860388">
      <w:rPr>
        <w:sz w:val="16"/>
      </w:rPr>
      <w:instrText>PAGE   \* MERGEFORMAT</w:instrText>
    </w:r>
    <w:r w:rsidRPr="00860388">
      <w:rPr>
        <w:sz w:val="16"/>
      </w:rPr>
      <w:fldChar w:fldCharType="separate"/>
    </w:r>
    <w:r>
      <w:rPr>
        <w:sz w:val="16"/>
      </w:rPr>
      <w:t>2</w:t>
    </w:r>
    <w:r w:rsidRPr="00860388">
      <w:rPr>
        <w:sz w:val="16"/>
      </w:rPr>
      <w:fldChar w:fldCharType="end"/>
    </w:r>
    <w:r>
      <w:rPr>
        <w:sz w:val="16"/>
      </w:rPr>
      <w:t>/</w:t>
    </w:r>
    <w:r>
      <w:rPr>
        <w:sz w:val="16"/>
      </w:rPr>
      <w:fldChar w:fldCharType="begin"/>
    </w:r>
    <w:r>
      <w:rPr>
        <w:sz w:val="16"/>
      </w:rPr>
      <w:instrText xml:space="preserve"> NUMPAGES   \* MERGEFORMAT </w:instrText>
    </w:r>
    <w:r>
      <w:rPr>
        <w:sz w:val="16"/>
      </w:rPr>
      <w:fldChar w:fldCharType="separate"/>
    </w:r>
    <w:r>
      <w:rPr>
        <w:sz w:val="16"/>
      </w:rPr>
      <w:t>4</w:t>
    </w:r>
    <w:r>
      <w:rPr>
        <w:sz w:val="16"/>
      </w:rPr>
      <w:fldChar w:fldCharType="end"/>
    </w:r>
  </w:p>
  <w:p w14:paraId="4073E235" w14:textId="77777777" w:rsidR="00E043C2" w:rsidRDefault="00E043C2" w:rsidP="007F18D6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1B89D" w14:textId="2350DA8A" w:rsidR="00862E83" w:rsidRDefault="00862E83" w:rsidP="00862E83">
    <w:pPr>
      <w:pStyle w:val="Header"/>
      <w:jc w:val="right"/>
    </w:pPr>
    <w:r>
      <w:rPr>
        <w:noProof/>
        <w:lang w:val="en-US"/>
      </w:rPr>
      <w:drawing>
        <wp:anchor distT="0" distB="0" distL="114300" distR="114300" simplePos="0" relativeHeight="251669504" behindDoc="0" locked="0" layoutInCell="1" allowOverlap="1" wp14:anchorId="42E54D86" wp14:editId="71DBE99D">
          <wp:simplePos x="0" y="0"/>
          <wp:positionH relativeFrom="page">
            <wp:posOffset>733425</wp:posOffset>
          </wp:positionH>
          <wp:positionV relativeFrom="paragraph">
            <wp:posOffset>-204025</wp:posOffset>
          </wp:positionV>
          <wp:extent cx="1486598" cy="621792"/>
          <wp:effectExtent l="0" t="0" r="0" b="6985"/>
          <wp:wrapNone/>
          <wp:docPr id="150" name="Pictur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T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598" cy="6217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60388">
      <w:rPr>
        <w:sz w:val="16"/>
      </w:rPr>
      <w:fldChar w:fldCharType="begin"/>
    </w:r>
    <w:r w:rsidRPr="00860388">
      <w:rPr>
        <w:sz w:val="16"/>
      </w:rPr>
      <w:instrText>PAGE   \* MERGEFORMAT</w:instrText>
    </w:r>
    <w:r w:rsidRPr="00860388">
      <w:rPr>
        <w:sz w:val="16"/>
      </w:rPr>
      <w:fldChar w:fldCharType="separate"/>
    </w:r>
    <w:r>
      <w:rPr>
        <w:sz w:val="16"/>
      </w:rPr>
      <w:t>9</w:t>
    </w:r>
    <w:r w:rsidRPr="00860388">
      <w:rPr>
        <w:sz w:val="16"/>
      </w:rPr>
      <w:fldChar w:fldCharType="end"/>
    </w:r>
    <w:r>
      <w:rPr>
        <w:sz w:val="16"/>
      </w:rPr>
      <w:t>/</w:t>
    </w:r>
    <w:r>
      <w:rPr>
        <w:sz w:val="16"/>
      </w:rPr>
      <w:fldChar w:fldCharType="begin"/>
    </w:r>
    <w:r>
      <w:rPr>
        <w:sz w:val="16"/>
      </w:rPr>
      <w:instrText xml:space="preserve"> NUMPAGES   \* MERGEFORMAT </w:instrText>
    </w:r>
    <w:r>
      <w:rPr>
        <w:sz w:val="16"/>
      </w:rPr>
      <w:fldChar w:fldCharType="separate"/>
    </w:r>
    <w:r>
      <w:rPr>
        <w:sz w:val="16"/>
      </w:rPr>
      <w:t>10</w:t>
    </w:r>
    <w:r>
      <w:rPr>
        <w:sz w:val="1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80319"/>
    <w:multiLevelType w:val="multilevel"/>
    <w:tmpl w:val="7884FD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A464F02"/>
    <w:multiLevelType w:val="hybridMultilevel"/>
    <w:tmpl w:val="AD984DC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41A05"/>
    <w:multiLevelType w:val="hybridMultilevel"/>
    <w:tmpl w:val="0DA863F4"/>
    <w:lvl w:ilvl="0" w:tplc="041F0017">
      <w:start w:val="1"/>
      <w:numFmt w:val="lowerLetter"/>
      <w:lvlText w:val="%1)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4C2D0F"/>
    <w:multiLevelType w:val="hybridMultilevel"/>
    <w:tmpl w:val="CE0C54FA"/>
    <w:lvl w:ilvl="0" w:tplc="9FB69A26">
      <w:start w:val="1"/>
      <w:numFmt w:val="bullet"/>
      <w:lvlText w:val="►"/>
      <w:lvlJc w:val="left"/>
      <w:pPr>
        <w:ind w:left="1080" w:hanging="360"/>
      </w:pPr>
      <w:rPr>
        <w:rFonts w:ascii="Arial" w:hAnsi="Arial" w:hint="default"/>
        <w:color w:val="C00000"/>
        <w:sz w:val="16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5DB72D1"/>
    <w:multiLevelType w:val="multilevel"/>
    <w:tmpl w:val="7884FD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288405AB"/>
    <w:multiLevelType w:val="multilevel"/>
    <w:tmpl w:val="6068CA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95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1C2397F"/>
    <w:multiLevelType w:val="hybridMultilevel"/>
    <w:tmpl w:val="DF2A0A2E"/>
    <w:lvl w:ilvl="0" w:tplc="9FB69A26">
      <w:start w:val="1"/>
      <w:numFmt w:val="bullet"/>
      <w:lvlText w:val="►"/>
      <w:lvlJc w:val="left"/>
      <w:pPr>
        <w:ind w:left="1080" w:hanging="360"/>
      </w:pPr>
      <w:rPr>
        <w:rFonts w:ascii="Arial" w:hAnsi="Arial" w:hint="default"/>
        <w:color w:val="C00000"/>
        <w:sz w:val="16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6BE6DBC"/>
    <w:multiLevelType w:val="hybridMultilevel"/>
    <w:tmpl w:val="5470E626"/>
    <w:lvl w:ilvl="0" w:tplc="9FB69A26">
      <w:start w:val="1"/>
      <w:numFmt w:val="bullet"/>
      <w:lvlText w:val="►"/>
      <w:lvlJc w:val="left"/>
      <w:pPr>
        <w:ind w:left="1080" w:hanging="360"/>
      </w:pPr>
      <w:rPr>
        <w:rFonts w:ascii="Arial" w:hAnsi="Arial" w:hint="default"/>
        <w:color w:val="C00000"/>
        <w:sz w:val="16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81F737D"/>
    <w:multiLevelType w:val="hybridMultilevel"/>
    <w:tmpl w:val="9F5862AA"/>
    <w:lvl w:ilvl="0" w:tplc="041F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A1351DE"/>
    <w:multiLevelType w:val="multilevel"/>
    <w:tmpl w:val="7884FD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68E4460F"/>
    <w:multiLevelType w:val="hybridMultilevel"/>
    <w:tmpl w:val="49909974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15A4B6F"/>
    <w:multiLevelType w:val="multilevel"/>
    <w:tmpl w:val="7884FD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724C2870"/>
    <w:multiLevelType w:val="multilevel"/>
    <w:tmpl w:val="7884FD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74DA11BF"/>
    <w:multiLevelType w:val="hybridMultilevel"/>
    <w:tmpl w:val="0DA863F4"/>
    <w:lvl w:ilvl="0" w:tplc="041F0017">
      <w:start w:val="1"/>
      <w:numFmt w:val="lowerLetter"/>
      <w:lvlText w:val="%1)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5021BF4"/>
    <w:multiLevelType w:val="multilevel"/>
    <w:tmpl w:val="7884FD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7A086025"/>
    <w:multiLevelType w:val="multilevel"/>
    <w:tmpl w:val="7884FD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7F54003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13"/>
  </w:num>
  <w:num w:numId="3">
    <w:abstractNumId w:val="2"/>
  </w:num>
  <w:num w:numId="4">
    <w:abstractNumId w:val="10"/>
  </w:num>
  <w:num w:numId="5">
    <w:abstractNumId w:val="14"/>
  </w:num>
  <w:num w:numId="6">
    <w:abstractNumId w:val="16"/>
  </w:num>
  <w:num w:numId="7">
    <w:abstractNumId w:val="9"/>
  </w:num>
  <w:num w:numId="8">
    <w:abstractNumId w:val="5"/>
  </w:num>
  <w:num w:numId="9">
    <w:abstractNumId w:val="3"/>
  </w:num>
  <w:num w:numId="10">
    <w:abstractNumId w:val="11"/>
  </w:num>
  <w:num w:numId="11">
    <w:abstractNumId w:val="6"/>
  </w:num>
  <w:num w:numId="12">
    <w:abstractNumId w:val="15"/>
  </w:num>
  <w:num w:numId="13">
    <w:abstractNumId w:val="7"/>
  </w:num>
  <w:num w:numId="14">
    <w:abstractNumId w:val="0"/>
  </w:num>
  <w:num w:numId="15">
    <w:abstractNumId w:val="1"/>
  </w:num>
  <w:num w:numId="16">
    <w:abstractNumId w:val="1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0FD"/>
    <w:rsid w:val="000002A2"/>
    <w:rsid w:val="000065A6"/>
    <w:rsid w:val="00012BBD"/>
    <w:rsid w:val="00014911"/>
    <w:rsid w:val="00016D36"/>
    <w:rsid w:val="00022212"/>
    <w:rsid w:val="000356B7"/>
    <w:rsid w:val="00037CB6"/>
    <w:rsid w:val="00037FFB"/>
    <w:rsid w:val="00044A34"/>
    <w:rsid w:val="00047C01"/>
    <w:rsid w:val="00056C8D"/>
    <w:rsid w:val="00061189"/>
    <w:rsid w:val="000650FD"/>
    <w:rsid w:val="00070765"/>
    <w:rsid w:val="00071F27"/>
    <w:rsid w:val="000745E0"/>
    <w:rsid w:val="00081EFE"/>
    <w:rsid w:val="00086C6B"/>
    <w:rsid w:val="000875D3"/>
    <w:rsid w:val="000A7D8F"/>
    <w:rsid w:val="000C0C9C"/>
    <w:rsid w:val="000C3F38"/>
    <w:rsid w:val="000D4A23"/>
    <w:rsid w:val="000D58CE"/>
    <w:rsid w:val="000E3ABC"/>
    <w:rsid w:val="000F052C"/>
    <w:rsid w:val="000F35FA"/>
    <w:rsid w:val="000F77E3"/>
    <w:rsid w:val="00100890"/>
    <w:rsid w:val="00113E40"/>
    <w:rsid w:val="00117BA9"/>
    <w:rsid w:val="00117E29"/>
    <w:rsid w:val="00131C60"/>
    <w:rsid w:val="00143AB1"/>
    <w:rsid w:val="00146FD4"/>
    <w:rsid w:val="00150A51"/>
    <w:rsid w:val="00151738"/>
    <w:rsid w:val="001518BA"/>
    <w:rsid w:val="0016299D"/>
    <w:rsid w:val="00174737"/>
    <w:rsid w:val="00180946"/>
    <w:rsid w:val="001822B8"/>
    <w:rsid w:val="00185BAA"/>
    <w:rsid w:val="0018625C"/>
    <w:rsid w:val="00195728"/>
    <w:rsid w:val="00195FF3"/>
    <w:rsid w:val="001A0183"/>
    <w:rsid w:val="001A477C"/>
    <w:rsid w:val="001A67F9"/>
    <w:rsid w:val="001D3993"/>
    <w:rsid w:val="001D4598"/>
    <w:rsid w:val="001D79A5"/>
    <w:rsid w:val="001E057D"/>
    <w:rsid w:val="001E6495"/>
    <w:rsid w:val="001E69BF"/>
    <w:rsid w:val="001F195A"/>
    <w:rsid w:val="001F75B4"/>
    <w:rsid w:val="002353A2"/>
    <w:rsid w:val="00242C2F"/>
    <w:rsid w:val="00252198"/>
    <w:rsid w:val="00253527"/>
    <w:rsid w:val="0026032F"/>
    <w:rsid w:val="002609FE"/>
    <w:rsid w:val="00262C80"/>
    <w:rsid w:val="0026685F"/>
    <w:rsid w:val="00274820"/>
    <w:rsid w:val="002762B3"/>
    <w:rsid w:val="00277E45"/>
    <w:rsid w:val="00295682"/>
    <w:rsid w:val="002A1CA3"/>
    <w:rsid w:val="002A4C03"/>
    <w:rsid w:val="002A52B4"/>
    <w:rsid w:val="002A5411"/>
    <w:rsid w:val="002A61D8"/>
    <w:rsid w:val="002B20A6"/>
    <w:rsid w:val="002B2CCD"/>
    <w:rsid w:val="002B3377"/>
    <w:rsid w:val="002B4293"/>
    <w:rsid w:val="002C4631"/>
    <w:rsid w:val="002D2D59"/>
    <w:rsid w:val="002E1AD3"/>
    <w:rsid w:val="002E2FDA"/>
    <w:rsid w:val="002F5100"/>
    <w:rsid w:val="002F7696"/>
    <w:rsid w:val="00300E4A"/>
    <w:rsid w:val="003013C4"/>
    <w:rsid w:val="0030643B"/>
    <w:rsid w:val="003077D8"/>
    <w:rsid w:val="00311ED2"/>
    <w:rsid w:val="00315C2C"/>
    <w:rsid w:val="003174C9"/>
    <w:rsid w:val="0032769C"/>
    <w:rsid w:val="00330A2C"/>
    <w:rsid w:val="00330F8E"/>
    <w:rsid w:val="003418ED"/>
    <w:rsid w:val="003434F6"/>
    <w:rsid w:val="003437C4"/>
    <w:rsid w:val="003579B3"/>
    <w:rsid w:val="00363FB7"/>
    <w:rsid w:val="003703C6"/>
    <w:rsid w:val="00374891"/>
    <w:rsid w:val="003768F7"/>
    <w:rsid w:val="003829CD"/>
    <w:rsid w:val="00384BF3"/>
    <w:rsid w:val="003A2ECB"/>
    <w:rsid w:val="003A6DF5"/>
    <w:rsid w:val="003B1035"/>
    <w:rsid w:val="003B126E"/>
    <w:rsid w:val="003B4D88"/>
    <w:rsid w:val="003B7857"/>
    <w:rsid w:val="003C0857"/>
    <w:rsid w:val="003C0FFB"/>
    <w:rsid w:val="003C26B8"/>
    <w:rsid w:val="003C7AC0"/>
    <w:rsid w:val="003D5451"/>
    <w:rsid w:val="003D55FA"/>
    <w:rsid w:val="003D5F69"/>
    <w:rsid w:val="003D7328"/>
    <w:rsid w:val="004032A5"/>
    <w:rsid w:val="00410B15"/>
    <w:rsid w:val="004140CD"/>
    <w:rsid w:val="0042413E"/>
    <w:rsid w:val="00433ED0"/>
    <w:rsid w:val="004444EC"/>
    <w:rsid w:val="00444F33"/>
    <w:rsid w:val="00444FFC"/>
    <w:rsid w:val="00451CC5"/>
    <w:rsid w:val="004558A9"/>
    <w:rsid w:val="00465050"/>
    <w:rsid w:val="00472984"/>
    <w:rsid w:val="00477A97"/>
    <w:rsid w:val="00487008"/>
    <w:rsid w:val="0049521D"/>
    <w:rsid w:val="00496E5E"/>
    <w:rsid w:val="004B6965"/>
    <w:rsid w:val="004C0133"/>
    <w:rsid w:val="004C0B24"/>
    <w:rsid w:val="004C1CB3"/>
    <w:rsid w:val="004D01E5"/>
    <w:rsid w:val="004D0550"/>
    <w:rsid w:val="004E6356"/>
    <w:rsid w:val="004E7FE7"/>
    <w:rsid w:val="004F2CB5"/>
    <w:rsid w:val="00500061"/>
    <w:rsid w:val="00534039"/>
    <w:rsid w:val="00534B1B"/>
    <w:rsid w:val="00545E92"/>
    <w:rsid w:val="005525C7"/>
    <w:rsid w:val="00554EFD"/>
    <w:rsid w:val="0056289C"/>
    <w:rsid w:val="005672E1"/>
    <w:rsid w:val="00574263"/>
    <w:rsid w:val="00574C1C"/>
    <w:rsid w:val="005833CE"/>
    <w:rsid w:val="00583BEA"/>
    <w:rsid w:val="00585014"/>
    <w:rsid w:val="00586624"/>
    <w:rsid w:val="00596399"/>
    <w:rsid w:val="00596A87"/>
    <w:rsid w:val="00596CCF"/>
    <w:rsid w:val="005A2562"/>
    <w:rsid w:val="005A341E"/>
    <w:rsid w:val="005B2931"/>
    <w:rsid w:val="005B426F"/>
    <w:rsid w:val="005B492E"/>
    <w:rsid w:val="005B6AEF"/>
    <w:rsid w:val="005D1FC5"/>
    <w:rsid w:val="005E32F5"/>
    <w:rsid w:val="005E76DE"/>
    <w:rsid w:val="005F3DCB"/>
    <w:rsid w:val="005F53A1"/>
    <w:rsid w:val="00606672"/>
    <w:rsid w:val="0061528F"/>
    <w:rsid w:val="00625DA5"/>
    <w:rsid w:val="00626DF5"/>
    <w:rsid w:val="006302A7"/>
    <w:rsid w:val="00650434"/>
    <w:rsid w:val="00650889"/>
    <w:rsid w:val="00651446"/>
    <w:rsid w:val="006601F9"/>
    <w:rsid w:val="00661F53"/>
    <w:rsid w:val="00662967"/>
    <w:rsid w:val="00664651"/>
    <w:rsid w:val="00667ACF"/>
    <w:rsid w:val="00672E07"/>
    <w:rsid w:val="00675C6F"/>
    <w:rsid w:val="006836BE"/>
    <w:rsid w:val="006904B5"/>
    <w:rsid w:val="00692D7D"/>
    <w:rsid w:val="006A0D0E"/>
    <w:rsid w:val="006A42CD"/>
    <w:rsid w:val="006B117C"/>
    <w:rsid w:val="006C0D31"/>
    <w:rsid w:val="006C1C60"/>
    <w:rsid w:val="006C69BA"/>
    <w:rsid w:val="006E776C"/>
    <w:rsid w:val="006F2B1B"/>
    <w:rsid w:val="006F6248"/>
    <w:rsid w:val="006F693D"/>
    <w:rsid w:val="00715FBA"/>
    <w:rsid w:val="007315C2"/>
    <w:rsid w:val="00752AD5"/>
    <w:rsid w:val="00756D1E"/>
    <w:rsid w:val="00765EDE"/>
    <w:rsid w:val="00771B1C"/>
    <w:rsid w:val="00774520"/>
    <w:rsid w:val="00780A40"/>
    <w:rsid w:val="00780C21"/>
    <w:rsid w:val="00782DB9"/>
    <w:rsid w:val="00786B25"/>
    <w:rsid w:val="00790206"/>
    <w:rsid w:val="00790C2B"/>
    <w:rsid w:val="00790CE7"/>
    <w:rsid w:val="00790FCA"/>
    <w:rsid w:val="007A2688"/>
    <w:rsid w:val="007A54BB"/>
    <w:rsid w:val="007B0E76"/>
    <w:rsid w:val="007C3C8A"/>
    <w:rsid w:val="007C3E70"/>
    <w:rsid w:val="007C5E92"/>
    <w:rsid w:val="007C714B"/>
    <w:rsid w:val="007D71F3"/>
    <w:rsid w:val="007E159E"/>
    <w:rsid w:val="007E38AA"/>
    <w:rsid w:val="007E3CB1"/>
    <w:rsid w:val="007F18D6"/>
    <w:rsid w:val="007F1D31"/>
    <w:rsid w:val="007F32D9"/>
    <w:rsid w:val="0082049F"/>
    <w:rsid w:val="0084181C"/>
    <w:rsid w:val="0084209C"/>
    <w:rsid w:val="00843012"/>
    <w:rsid w:val="00852110"/>
    <w:rsid w:val="00860388"/>
    <w:rsid w:val="008606A6"/>
    <w:rsid w:val="00862E83"/>
    <w:rsid w:val="00863296"/>
    <w:rsid w:val="00864861"/>
    <w:rsid w:val="00876344"/>
    <w:rsid w:val="00877773"/>
    <w:rsid w:val="00880A27"/>
    <w:rsid w:val="00881DE5"/>
    <w:rsid w:val="00887B9E"/>
    <w:rsid w:val="00896AA4"/>
    <w:rsid w:val="008A1139"/>
    <w:rsid w:val="008A2D4B"/>
    <w:rsid w:val="008A3B62"/>
    <w:rsid w:val="008A443F"/>
    <w:rsid w:val="008A4472"/>
    <w:rsid w:val="008A4B94"/>
    <w:rsid w:val="008B260C"/>
    <w:rsid w:val="008B512A"/>
    <w:rsid w:val="008C16E3"/>
    <w:rsid w:val="008C1C6E"/>
    <w:rsid w:val="008C4131"/>
    <w:rsid w:val="008E19CD"/>
    <w:rsid w:val="008E55FC"/>
    <w:rsid w:val="008E6236"/>
    <w:rsid w:val="008F0DCC"/>
    <w:rsid w:val="008F1630"/>
    <w:rsid w:val="008F17D8"/>
    <w:rsid w:val="008F635C"/>
    <w:rsid w:val="00901083"/>
    <w:rsid w:val="0090520E"/>
    <w:rsid w:val="00910705"/>
    <w:rsid w:val="00912B91"/>
    <w:rsid w:val="0091613A"/>
    <w:rsid w:val="00922EEF"/>
    <w:rsid w:val="009236A1"/>
    <w:rsid w:val="00931284"/>
    <w:rsid w:val="00946BEE"/>
    <w:rsid w:val="0095680F"/>
    <w:rsid w:val="009605B1"/>
    <w:rsid w:val="00970033"/>
    <w:rsid w:val="00977FAE"/>
    <w:rsid w:val="00981AAA"/>
    <w:rsid w:val="00981B26"/>
    <w:rsid w:val="009831A7"/>
    <w:rsid w:val="009855B8"/>
    <w:rsid w:val="009A4A76"/>
    <w:rsid w:val="009A632A"/>
    <w:rsid w:val="009B0747"/>
    <w:rsid w:val="009C5A29"/>
    <w:rsid w:val="009C6C45"/>
    <w:rsid w:val="009D168B"/>
    <w:rsid w:val="009E3EA4"/>
    <w:rsid w:val="009E6841"/>
    <w:rsid w:val="00A0056B"/>
    <w:rsid w:val="00A1275B"/>
    <w:rsid w:val="00A152B5"/>
    <w:rsid w:val="00A26B3C"/>
    <w:rsid w:val="00A329DB"/>
    <w:rsid w:val="00A40FB9"/>
    <w:rsid w:val="00A41F26"/>
    <w:rsid w:val="00A43633"/>
    <w:rsid w:val="00A46FF4"/>
    <w:rsid w:val="00A521AF"/>
    <w:rsid w:val="00A52DA9"/>
    <w:rsid w:val="00A54BB7"/>
    <w:rsid w:val="00A566BF"/>
    <w:rsid w:val="00A56718"/>
    <w:rsid w:val="00A56956"/>
    <w:rsid w:val="00A5775C"/>
    <w:rsid w:val="00A61B29"/>
    <w:rsid w:val="00A62091"/>
    <w:rsid w:val="00A703CB"/>
    <w:rsid w:val="00A70CB5"/>
    <w:rsid w:val="00A80C10"/>
    <w:rsid w:val="00A8164E"/>
    <w:rsid w:val="00A818CB"/>
    <w:rsid w:val="00A82487"/>
    <w:rsid w:val="00A82F73"/>
    <w:rsid w:val="00A84964"/>
    <w:rsid w:val="00A877BF"/>
    <w:rsid w:val="00A91DB9"/>
    <w:rsid w:val="00AA1AA9"/>
    <w:rsid w:val="00AB5347"/>
    <w:rsid w:val="00AC08AE"/>
    <w:rsid w:val="00AC5A76"/>
    <w:rsid w:val="00AC7166"/>
    <w:rsid w:val="00AD41D6"/>
    <w:rsid w:val="00AD44B4"/>
    <w:rsid w:val="00AD7EA6"/>
    <w:rsid w:val="00AE3282"/>
    <w:rsid w:val="00AE4AF0"/>
    <w:rsid w:val="00AE5C79"/>
    <w:rsid w:val="00B11A5D"/>
    <w:rsid w:val="00B23EDE"/>
    <w:rsid w:val="00B23F14"/>
    <w:rsid w:val="00B25A78"/>
    <w:rsid w:val="00B37414"/>
    <w:rsid w:val="00B41E12"/>
    <w:rsid w:val="00B503B2"/>
    <w:rsid w:val="00B7012B"/>
    <w:rsid w:val="00B708F7"/>
    <w:rsid w:val="00B726C6"/>
    <w:rsid w:val="00B74FD6"/>
    <w:rsid w:val="00B81670"/>
    <w:rsid w:val="00B85DE8"/>
    <w:rsid w:val="00B876E2"/>
    <w:rsid w:val="00B920E2"/>
    <w:rsid w:val="00B92573"/>
    <w:rsid w:val="00B93657"/>
    <w:rsid w:val="00B93976"/>
    <w:rsid w:val="00B9509B"/>
    <w:rsid w:val="00B95E13"/>
    <w:rsid w:val="00BA0054"/>
    <w:rsid w:val="00BA0238"/>
    <w:rsid w:val="00BA73E3"/>
    <w:rsid w:val="00BB0B21"/>
    <w:rsid w:val="00BB29ED"/>
    <w:rsid w:val="00BB6BD8"/>
    <w:rsid w:val="00BC4F1B"/>
    <w:rsid w:val="00BC7BF8"/>
    <w:rsid w:val="00BD1709"/>
    <w:rsid w:val="00BD4970"/>
    <w:rsid w:val="00BE4968"/>
    <w:rsid w:val="00BF0813"/>
    <w:rsid w:val="00BF1A57"/>
    <w:rsid w:val="00BF33A3"/>
    <w:rsid w:val="00C077D0"/>
    <w:rsid w:val="00C11244"/>
    <w:rsid w:val="00C150A7"/>
    <w:rsid w:val="00C30DA7"/>
    <w:rsid w:val="00C47612"/>
    <w:rsid w:val="00C535E9"/>
    <w:rsid w:val="00C5460E"/>
    <w:rsid w:val="00C57E31"/>
    <w:rsid w:val="00C61426"/>
    <w:rsid w:val="00C72531"/>
    <w:rsid w:val="00C72A2D"/>
    <w:rsid w:val="00C73D18"/>
    <w:rsid w:val="00C756CE"/>
    <w:rsid w:val="00C76C58"/>
    <w:rsid w:val="00C8175F"/>
    <w:rsid w:val="00C81F0A"/>
    <w:rsid w:val="00C8418D"/>
    <w:rsid w:val="00C8778B"/>
    <w:rsid w:val="00CA2214"/>
    <w:rsid w:val="00CA438D"/>
    <w:rsid w:val="00CB26E6"/>
    <w:rsid w:val="00CC35FA"/>
    <w:rsid w:val="00CC6BE0"/>
    <w:rsid w:val="00CD079C"/>
    <w:rsid w:val="00CD0E1B"/>
    <w:rsid w:val="00CD1AFE"/>
    <w:rsid w:val="00CD3D8B"/>
    <w:rsid w:val="00CD40F8"/>
    <w:rsid w:val="00CF0EFA"/>
    <w:rsid w:val="00CF2AB7"/>
    <w:rsid w:val="00CF62B6"/>
    <w:rsid w:val="00D04B77"/>
    <w:rsid w:val="00D16E77"/>
    <w:rsid w:val="00D233C7"/>
    <w:rsid w:val="00D40309"/>
    <w:rsid w:val="00D50F4A"/>
    <w:rsid w:val="00D53829"/>
    <w:rsid w:val="00D62A62"/>
    <w:rsid w:val="00DA491C"/>
    <w:rsid w:val="00DA5018"/>
    <w:rsid w:val="00DA742F"/>
    <w:rsid w:val="00DC1D2F"/>
    <w:rsid w:val="00DC62D3"/>
    <w:rsid w:val="00DD2CE8"/>
    <w:rsid w:val="00DD32DF"/>
    <w:rsid w:val="00DD37EE"/>
    <w:rsid w:val="00DD5326"/>
    <w:rsid w:val="00DE3A43"/>
    <w:rsid w:val="00DE4556"/>
    <w:rsid w:val="00DF14F9"/>
    <w:rsid w:val="00E043C2"/>
    <w:rsid w:val="00E15C6F"/>
    <w:rsid w:val="00E226CE"/>
    <w:rsid w:val="00E22816"/>
    <w:rsid w:val="00E25FEB"/>
    <w:rsid w:val="00E33955"/>
    <w:rsid w:val="00E36431"/>
    <w:rsid w:val="00E36D4C"/>
    <w:rsid w:val="00E43D5B"/>
    <w:rsid w:val="00E45F1E"/>
    <w:rsid w:val="00E477CC"/>
    <w:rsid w:val="00E52344"/>
    <w:rsid w:val="00E532CF"/>
    <w:rsid w:val="00E561FE"/>
    <w:rsid w:val="00E56FB0"/>
    <w:rsid w:val="00E673DD"/>
    <w:rsid w:val="00E75E1B"/>
    <w:rsid w:val="00E84A0C"/>
    <w:rsid w:val="00E87590"/>
    <w:rsid w:val="00E922C0"/>
    <w:rsid w:val="00E9407C"/>
    <w:rsid w:val="00E94781"/>
    <w:rsid w:val="00EA12B1"/>
    <w:rsid w:val="00EA4C15"/>
    <w:rsid w:val="00EB0193"/>
    <w:rsid w:val="00EB572F"/>
    <w:rsid w:val="00EB65CB"/>
    <w:rsid w:val="00EC2B0B"/>
    <w:rsid w:val="00EE795C"/>
    <w:rsid w:val="00EF4682"/>
    <w:rsid w:val="00EF661D"/>
    <w:rsid w:val="00F04158"/>
    <w:rsid w:val="00F06F99"/>
    <w:rsid w:val="00F13FFE"/>
    <w:rsid w:val="00F1780F"/>
    <w:rsid w:val="00F21427"/>
    <w:rsid w:val="00F26AFD"/>
    <w:rsid w:val="00F35EE6"/>
    <w:rsid w:val="00F4155F"/>
    <w:rsid w:val="00F53957"/>
    <w:rsid w:val="00F572B9"/>
    <w:rsid w:val="00F601B9"/>
    <w:rsid w:val="00F664EC"/>
    <w:rsid w:val="00F67CEE"/>
    <w:rsid w:val="00F875BC"/>
    <w:rsid w:val="00F87D1E"/>
    <w:rsid w:val="00F9240E"/>
    <w:rsid w:val="00F94C1B"/>
    <w:rsid w:val="00F97F99"/>
    <w:rsid w:val="00FA2FD1"/>
    <w:rsid w:val="00FC33A7"/>
    <w:rsid w:val="00FD6B57"/>
    <w:rsid w:val="00FE5003"/>
    <w:rsid w:val="00FE61ED"/>
    <w:rsid w:val="00FF154E"/>
    <w:rsid w:val="00FF75B8"/>
    <w:rsid w:val="00FF7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49E80B"/>
  <w15:chartTrackingRefBased/>
  <w15:docId w15:val="{AA1BCEC5-D5C3-483B-85D6-A03A10D8D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31A7"/>
    <w:pPr>
      <w:spacing w:before="120" w:after="120" w:line="300" w:lineRule="auto"/>
      <w:jc w:val="both"/>
    </w:pPr>
    <w:rPr>
      <w:rFonts w:eastAsiaTheme="minorEastAsia" w:cs="Arial"/>
      <w:color w:val="000000" w:themeColor="text1"/>
      <w:szCs w:val="24"/>
      <w:lang w:val="tr-TR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33A3"/>
    <w:pPr>
      <w:keepNext/>
      <w:keepLines/>
      <w:spacing w:before="240" w:line="240" w:lineRule="auto"/>
      <w:outlineLvl w:val="0"/>
    </w:pPr>
    <w:rPr>
      <w:rFonts w:asciiTheme="majorHAnsi" w:eastAsiaTheme="majorEastAsia" w:hAnsiTheme="majorHAnsi" w:cstheme="majorBidi"/>
      <w:color w:val="AD1818" w:themeColor="accent2" w:themeShade="BF"/>
      <w:sz w:val="28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33A3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color w:val="AD1818" w:themeColor="accent2" w:themeShade="BF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635C"/>
    <w:pPr>
      <w:tabs>
        <w:tab w:val="center" w:pos="4680"/>
        <w:tab w:val="right" w:pos="9360"/>
      </w:tabs>
      <w:spacing w:before="0" w:after="0" w:line="240" w:lineRule="auto"/>
    </w:pPr>
    <w:rPr>
      <w:rFonts w:eastAsiaTheme="minorHAnsi" w:cstheme="minorBidi"/>
      <w:color w:val="auto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F635C"/>
    <w:rPr>
      <w:lang w:val="tr-TR"/>
    </w:rPr>
  </w:style>
  <w:style w:type="paragraph" w:styleId="Footer">
    <w:name w:val="footer"/>
    <w:basedOn w:val="Normal"/>
    <w:link w:val="FooterChar"/>
    <w:uiPriority w:val="99"/>
    <w:unhideWhenUsed/>
    <w:rsid w:val="008F635C"/>
    <w:pPr>
      <w:tabs>
        <w:tab w:val="center" w:pos="4680"/>
        <w:tab w:val="right" w:pos="9360"/>
      </w:tabs>
      <w:spacing w:before="0" w:after="0" w:line="240" w:lineRule="auto"/>
    </w:pPr>
    <w:rPr>
      <w:rFonts w:eastAsiaTheme="minorHAnsi" w:cstheme="minorBidi"/>
      <w:color w:val="auto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F635C"/>
    <w:rPr>
      <w:lang w:val="tr-TR"/>
    </w:rPr>
  </w:style>
  <w:style w:type="table" w:styleId="TableGrid">
    <w:name w:val="Table Grid"/>
    <w:basedOn w:val="TableNormal"/>
    <w:uiPriority w:val="1"/>
    <w:rsid w:val="003C7A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F33A3"/>
    <w:rPr>
      <w:rFonts w:asciiTheme="majorHAnsi" w:eastAsiaTheme="majorEastAsia" w:hAnsiTheme="majorHAnsi" w:cstheme="majorBidi"/>
      <w:color w:val="AD1818" w:themeColor="accent2" w:themeShade="BF"/>
      <w:sz w:val="28"/>
      <w:szCs w:val="32"/>
      <w:lang w:val="tr-T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33A3"/>
    <w:rPr>
      <w:rFonts w:asciiTheme="majorHAnsi" w:eastAsiaTheme="majorEastAsia" w:hAnsiTheme="majorHAnsi" w:cstheme="majorBidi"/>
      <w:color w:val="AD1818" w:themeColor="accent2" w:themeShade="BF"/>
      <w:sz w:val="24"/>
      <w:szCs w:val="26"/>
      <w:lang w:val="tr-TR"/>
    </w:rPr>
  </w:style>
  <w:style w:type="character" w:styleId="IntenseEmphasis">
    <w:name w:val="Intense Emphasis"/>
    <w:basedOn w:val="DefaultParagraphFont"/>
    <w:uiPriority w:val="21"/>
    <w:qFormat/>
    <w:rsid w:val="00BF33A3"/>
    <w:rPr>
      <w:i/>
      <w:iCs/>
      <w:color w:val="E12727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33A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40" w:lineRule="auto"/>
      <w:ind w:left="864" w:right="864"/>
      <w:jc w:val="center"/>
    </w:pPr>
    <w:rPr>
      <w:rFonts w:eastAsiaTheme="minorHAnsi" w:cstheme="minorBidi"/>
      <w:i/>
      <w:iCs/>
      <w:color w:val="E12727" w:themeColor="accent2"/>
      <w:szCs w:val="2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33A3"/>
    <w:rPr>
      <w:i/>
      <w:iCs/>
      <w:color w:val="E12727" w:themeColor="accent2"/>
      <w:lang w:val="tr-TR"/>
    </w:rPr>
  </w:style>
  <w:style w:type="character" w:styleId="IntenseReference">
    <w:name w:val="Intense Reference"/>
    <w:basedOn w:val="DefaultParagraphFont"/>
    <w:uiPriority w:val="32"/>
    <w:qFormat/>
    <w:rsid w:val="00BF33A3"/>
    <w:rPr>
      <w:b/>
      <w:bCs/>
      <w:smallCaps/>
      <w:color w:val="E12727" w:themeColor="accent2"/>
      <w:spacing w:val="5"/>
    </w:rPr>
  </w:style>
  <w:style w:type="paragraph" w:styleId="ListParagraph">
    <w:name w:val="List Paragraph"/>
    <w:basedOn w:val="Normal"/>
    <w:uiPriority w:val="34"/>
    <w:unhideWhenUsed/>
    <w:qFormat/>
    <w:rsid w:val="004C0133"/>
    <w:pPr>
      <w:spacing w:before="0" w:after="160" w:line="259" w:lineRule="auto"/>
      <w:ind w:left="720"/>
      <w:contextualSpacing/>
    </w:pPr>
    <w:rPr>
      <w:rFonts w:eastAsiaTheme="minorHAnsi" w:cstheme="minorBidi"/>
      <w:color w:val="auto"/>
      <w:szCs w:val="22"/>
      <w:lang w:eastAsia="en-US"/>
    </w:rPr>
  </w:style>
  <w:style w:type="table" w:customStyle="1" w:styleId="TableGrid2">
    <w:name w:val="Table Grid2"/>
    <w:basedOn w:val="TableNormal"/>
    <w:next w:val="TableGrid"/>
    <w:uiPriority w:val="1"/>
    <w:rsid w:val="000650FD"/>
    <w:pPr>
      <w:spacing w:after="0" w:line="240" w:lineRule="auto"/>
    </w:pPr>
    <w:rPr>
      <w:rFonts w:eastAsia="Times New Roman"/>
      <w:color w:val="44546A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8175F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0E3ABC"/>
    <w:pPr>
      <w:spacing w:after="0" w:line="240" w:lineRule="auto"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39"/>
    <w:rsid w:val="00EE7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87D1E"/>
    <w:pPr>
      <w:spacing w:after="0" w:line="240" w:lineRule="auto"/>
      <w:jc w:val="both"/>
    </w:pPr>
    <w:rPr>
      <w:rFonts w:ascii="Arial" w:eastAsiaTheme="minorEastAsia" w:hAnsi="Arial" w:cs="Arial"/>
      <w:color w:val="000000" w:themeColor="text1"/>
      <w:sz w:val="24"/>
      <w:szCs w:val="24"/>
      <w:lang w:val="tr-TR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881DE5"/>
    <w:pPr>
      <w:spacing w:after="0" w:line="259" w:lineRule="auto"/>
      <w:jc w:val="left"/>
      <w:outlineLvl w:val="9"/>
    </w:pPr>
    <w:rPr>
      <w:color w:val="365F91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25FE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25FEB"/>
    <w:rPr>
      <w:color w:val="F79646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C7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C79"/>
    <w:rPr>
      <w:rFonts w:ascii="Segoe UI" w:eastAsiaTheme="minorEastAsia" w:hAnsi="Segoe UI" w:cs="Segoe UI"/>
      <w:color w:val="000000" w:themeColor="text1"/>
      <w:sz w:val="18"/>
      <w:szCs w:val="18"/>
      <w:lang w:val="tr-TR" w:eastAsia="ja-JP"/>
    </w:rPr>
  </w:style>
  <w:style w:type="table" w:customStyle="1" w:styleId="TableGrid3">
    <w:name w:val="Table Grid3"/>
    <w:basedOn w:val="TableNormal"/>
    <w:next w:val="TableGrid"/>
    <w:uiPriority w:val="39"/>
    <w:rsid w:val="00047C0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824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24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2487"/>
    <w:rPr>
      <w:rFonts w:eastAsiaTheme="minorEastAsia" w:cs="Arial"/>
      <w:color w:val="000000" w:themeColor="text1"/>
      <w:sz w:val="20"/>
      <w:szCs w:val="20"/>
      <w:lang w:val="tr-TR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24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2487"/>
    <w:rPr>
      <w:rFonts w:eastAsiaTheme="minorEastAsia" w:cs="Arial"/>
      <w:b/>
      <w:bCs/>
      <w:color w:val="000000" w:themeColor="text1"/>
      <w:sz w:val="20"/>
      <w:szCs w:val="20"/>
      <w:lang w:val="tr-TR" w:eastAsia="ja-JP"/>
    </w:rPr>
  </w:style>
  <w:style w:type="paragraph" w:styleId="NormalWeb">
    <w:name w:val="Normal (Web)"/>
    <w:basedOn w:val="Normal"/>
    <w:uiPriority w:val="99"/>
    <w:semiHidden/>
    <w:unhideWhenUsed/>
    <w:rsid w:val="00117E29"/>
    <w:rPr>
      <w:rFonts w:ascii="Times New Roman" w:hAnsi="Times New Roman" w:cs="Times New Roman"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970033"/>
    <w:pPr>
      <w:spacing w:before="0" w:after="200" w:line="240" w:lineRule="auto"/>
    </w:pPr>
    <w:rPr>
      <w:i/>
      <w:iCs/>
      <w:color w:val="54565B" w:themeColor="text2"/>
      <w:sz w:val="18"/>
      <w:szCs w:val="18"/>
    </w:rPr>
  </w:style>
  <w:style w:type="paragraph" w:styleId="Revision">
    <w:name w:val="Revision"/>
    <w:hidden/>
    <w:uiPriority w:val="99"/>
    <w:semiHidden/>
    <w:rsid w:val="00012BBD"/>
    <w:pPr>
      <w:spacing w:after="0" w:line="240" w:lineRule="auto"/>
    </w:pPr>
    <w:rPr>
      <w:rFonts w:eastAsiaTheme="minorEastAsia" w:cs="Arial"/>
      <w:color w:val="000000" w:themeColor="text1"/>
      <w:szCs w:val="24"/>
      <w:lang w:val="tr-TR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3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19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493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firat\AppData\Local\Microsoft\Windows\Temporary%20Internet%20Files\Content.Outlook\DYF8ZVL4\MEMS%20A4%20antetli%20s05.dotx" TargetMode="External"/></Relationships>
</file>

<file path=word/theme/theme1.xml><?xml version="1.0" encoding="utf-8"?>
<a:theme xmlns:a="http://schemas.openxmlformats.org/drawingml/2006/main" name="MEMS">
  <a:themeElements>
    <a:clrScheme name="MEMS">
      <a:dk1>
        <a:sysClr val="windowText" lastClr="000000"/>
      </a:dk1>
      <a:lt1>
        <a:sysClr val="window" lastClr="FFFFFF"/>
      </a:lt1>
      <a:dk2>
        <a:srgbClr val="54565B"/>
      </a:dk2>
      <a:lt2>
        <a:srgbClr val="EEECE1"/>
      </a:lt2>
      <a:accent1>
        <a:srgbClr val="4F81BD"/>
      </a:accent1>
      <a:accent2>
        <a:srgbClr val="E12727"/>
      </a:accent2>
      <a:accent3>
        <a:srgbClr val="4E8542"/>
      </a:accent3>
      <a:accent4>
        <a:srgbClr val="8064A2"/>
      </a:accent4>
      <a:accent5>
        <a:srgbClr val="4BACC6"/>
      </a:accent5>
      <a:accent6>
        <a:srgbClr val="F79646"/>
      </a:accent6>
      <a:hlink>
        <a:srgbClr val="F79646"/>
      </a:hlink>
      <a:folHlink>
        <a:srgbClr val="4BACC6"/>
      </a:folHlink>
    </a:clrScheme>
    <a:fontScheme name="MEMS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28575">
          <a:solidFill>
            <a:schemeClr val="tx2"/>
          </a:solidFill>
          <a:headEnd type="none" w="med" len="med"/>
          <a:tailEnd type="none" w="med" len="med"/>
        </a:ln>
      </a:spPr>
      <a:bodyPr vert="horz" wrap="square" lIns="90000" tIns="45720" rIns="90000" bIns="45720" numCol="1" rtlCol="0" anchor="ctr" anchorCtr="0" compatLnSpc="1">
        <a:prstTxWarp prst="textNoShape">
          <a:avLst/>
        </a:prstTxWarp>
      </a:bodyPr>
      <a:lstStyle>
        <a:defPPr algn="l">
          <a:defRPr sz="1400" b="0" dirty="0">
            <a:solidFill>
              <a:schemeClr val="tx2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defRPr>
        </a:defPPr>
      </a:lstStyle>
      <a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a:style>
    </a:spDef>
    <a:lnDef>
      <a:spPr bwMode="auto">
        <a:ln>
          <a:headEnd type="none" w="med" len="med"/>
          <a:tailEnd type="none" w="med" len="med"/>
        </a:ln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rtlCol="0">
        <a:spAutoFit/>
      </a:bodyPr>
      <a:lstStyle>
        <a:defPPr>
          <a:defRPr b="0" dirty="0" smtClean="0">
            <a:solidFill>
              <a:schemeClr val="tx2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defRPr>
        </a:defPPr>
      </a:lstStyle>
    </a:txDef>
  </a:objectDefaults>
  <a:extraClrSchemeLst>
    <a:extraClrScheme>
      <a:clrScheme name="Tekim Modern Klasik 3 1">
        <a:dk1>
          <a:srgbClr val="000000"/>
        </a:dk1>
        <a:lt1>
          <a:srgbClr val="FFFFFF"/>
        </a:lt1>
        <a:dk2>
          <a:srgbClr val="142288"/>
        </a:dk2>
        <a:lt2>
          <a:srgbClr val="C0C0C0"/>
        </a:lt2>
        <a:accent1>
          <a:srgbClr val="39998E"/>
        </a:accent1>
        <a:accent2>
          <a:srgbClr val="14CAEE"/>
        </a:accent2>
        <a:accent3>
          <a:srgbClr val="FFFFFF"/>
        </a:accent3>
        <a:accent4>
          <a:srgbClr val="000000"/>
        </a:accent4>
        <a:accent5>
          <a:srgbClr val="AECAC6"/>
        </a:accent5>
        <a:accent6>
          <a:srgbClr val="11B7D8"/>
        </a:accent6>
        <a:hlink>
          <a:srgbClr val="8963E9"/>
        </a:hlink>
        <a:folHlink>
          <a:srgbClr val="3067B8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Tekim Modern Klasik 3 2">
        <a:dk1>
          <a:srgbClr val="000000"/>
        </a:dk1>
        <a:lt1>
          <a:srgbClr val="FFFFFF"/>
        </a:lt1>
        <a:dk2>
          <a:srgbClr val="124458"/>
        </a:dk2>
        <a:lt2>
          <a:srgbClr val="C0C0C0"/>
        </a:lt2>
        <a:accent1>
          <a:srgbClr val="76CA2A"/>
        </a:accent1>
        <a:accent2>
          <a:srgbClr val="40BAD2"/>
        </a:accent2>
        <a:accent3>
          <a:srgbClr val="FFFFFF"/>
        </a:accent3>
        <a:accent4>
          <a:srgbClr val="000000"/>
        </a:accent4>
        <a:accent5>
          <a:srgbClr val="BDE1AC"/>
        </a:accent5>
        <a:accent6>
          <a:srgbClr val="39A8BE"/>
        </a:accent6>
        <a:hlink>
          <a:srgbClr val="715EE6"/>
        </a:hlink>
        <a:folHlink>
          <a:srgbClr val="238DD5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Tekim Modern Klasik 3 3">
        <a:dk1>
          <a:srgbClr val="000000"/>
        </a:dk1>
        <a:lt1>
          <a:srgbClr val="FFFFFF"/>
        </a:lt1>
        <a:dk2>
          <a:srgbClr val="003399"/>
        </a:dk2>
        <a:lt2>
          <a:srgbClr val="C0C0C0"/>
        </a:lt2>
        <a:accent1>
          <a:srgbClr val="5E9CDA"/>
        </a:accent1>
        <a:accent2>
          <a:srgbClr val="93C052"/>
        </a:accent2>
        <a:accent3>
          <a:srgbClr val="FFFFFF"/>
        </a:accent3>
        <a:accent4>
          <a:srgbClr val="000000"/>
        </a:accent4>
        <a:accent5>
          <a:srgbClr val="B6CBEA"/>
        </a:accent5>
        <a:accent6>
          <a:srgbClr val="85AE49"/>
        </a:accent6>
        <a:hlink>
          <a:srgbClr val="FF9933"/>
        </a:hlink>
        <a:folHlink>
          <a:srgbClr val="855ADA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Tekim Modern Klasik 3 4">
        <a:dk1>
          <a:srgbClr val="000000"/>
        </a:dk1>
        <a:lt1>
          <a:srgbClr val="FFFFFF"/>
        </a:lt1>
        <a:dk2>
          <a:srgbClr val="003399"/>
        </a:dk2>
        <a:lt2>
          <a:srgbClr val="C0C0C0"/>
        </a:lt2>
        <a:accent1>
          <a:srgbClr val="9999FF"/>
        </a:accent1>
        <a:accent2>
          <a:srgbClr val="93C052"/>
        </a:accent2>
        <a:accent3>
          <a:srgbClr val="FFFFFF"/>
        </a:accent3>
        <a:accent4>
          <a:srgbClr val="000000"/>
        </a:accent4>
        <a:accent5>
          <a:srgbClr val="CACAFF"/>
        </a:accent5>
        <a:accent6>
          <a:srgbClr val="85AE49"/>
        </a:accent6>
        <a:hlink>
          <a:srgbClr val="FF9933"/>
        </a:hlink>
        <a:folHlink>
          <a:srgbClr val="855ADA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extLst>
    <a:ext uri="{05A4C25C-085E-4340-85A3-A5531E510DB2}">
      <thm15:themeFamily xmlns:thm15="http://schemas.microsoft.com/office/thememl/2012/main" name="MEMS" id="{5BA2FE60-F43F-4038-AE53-60C550525B05}" vid="{CE088EE1-AF56-4359-BB54-7C00ACE6F7E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8087E2-529D-4595-959A-DCF81E508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MEMS A4 antetli s05</Template>
  <TotalTime>1</TotalTime>
  <Pages>5</Pages>
  <Words>592</Words>
  <Characters>3379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ODTÜ MEMS Merkezi</Company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 FIRAT</dc:creator>
  <cp:keywords/>
  <dc:description/>
  <cp:lastModifiedBy>SANIYE YAYLA</cp:lastModifiedBy>
  <cp:revision>2</cp:revision>
  <cp:lastPrinted>2023-01-23T07:12:00Z</cp:lastPrinted>
  <dcterms:created xsi:type="dcterms:W3CDTF">2024-02-07T12:45:00Z</dcterms:created>
  <dcterms:modified xsi:type="dcterms:W3CDTF">2024-02-07T12:45:00Z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3f46b576fc956ca6bb1e91d56c5dc006413f4a99104a33ea12a4de89503f8e4b</vt:lpwstr>
  </property>
</Properties>
</file>